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9C9D9B" w14:textId="4074F783" w:rsidR="0069781A" w:rsidRDefault="00ED50B6" w:rsidP="00E569B5">
      <w:pPr>
        <w:pStyle w:val="Betarp"/>
        <w:ind w:left="5387"/>
        <w:rPr>
          <w:lang w:eastAsia="lt-LT"/>
        </w:rPr>
      </w:pPr>
      <w:r>
        <w:rPr>
          <w:lang w:eastAsia="lt-LT"/>
        </w:rPr>
        <w:t>Apsaugoto</w:t>
      </w:r>
      <w:r w:rsidR="00E569B5">
        <w:rPr>
          <w:lang w:eastAsia="lt-LT"/>
        </w:rPr>
        <w:t xml:space="preserve"> būsto pirkimo skelbiamų derybų </w:t>
      </w:r>
    </w:p>
    <w:p w14:paraId="62A753E8" w14:textId="34F1281D" w:rsidR="00E569B5" w:rsidRDefault="00E569B5" w:rsidP="00E569B5">
      <w:pPr>
        <w:pStyle w:val="Betarp"/>
        <w:ind w:left="5387"/>
      </w:pPr>
      <w:r>
        <w:rPr>
          <w:lang w:eastAsia="lt-LT"/>
        </w:rPr>
        <w:t xml:space="preserve">būdu </w:t>
      </w:r>
      <w:r w:rsidR="00FA39A6">
        <w:rPr>
          <w:lang w:eastAsia="lt-LT"/>
        </w:rPr>
        <w:t>dokumentų</w:t>
      </w:r>
      <w:r w:rsidRPr="00813E55">
        <w:t xml:space="preserve"> </w:t>
      </w:r>
    </w:p>
    <w:p w14:paraId="484ADA1A" w14:textId="77777777" w:rsidR="00E569B5" w:rsidRDefault="00E569B5" w:rsidP="00E569B5">
      <w:pPr>
        <w:pStyle w:val="Betarp"/>
        <w:ind w:left="5387"/>
      </w:pPr>
      <w:r>
        <w:t xml:space="preserve">1 </w:t>
      </w:r>
      <w:r w:rsidRPr="00813E55">
        <w:t>priedas</w:t>
      </w:r>
    </w:p>
    <w:p w14:paraId="7A9DE3B8" w14:textId="77777777" w:rsidR="00E569B5" w:rsidRPr="004342C0" w:rsidRDefault="00E569B5" w:rsidP="00E569B5">
      <w:pPr>
        <w:pStyle w:val="Betarp"/>
        <w:ind w:left="3600" w:firstLine="720"/>
        <w:rPr>
          <w:sz w:val="20"/>
          <w:szCs w:val="20"/>
        </w:rPr>
      </w:pPr>
    </w:p>
    <w:p w14:paraId="1636069A" w14:textId="77777777" w:rsidR="00E569B5" w:rsidRPr="00D16F7A" w:rsidRDefault="00E569B5" w:rsidP="00E569B5">
      <w:pPr>
        <w:spacing w:line="276" w:lineRule="auto"/>
        <w:jc w:val="center"/>
        <w:rPr>
          <w:b/>
          <w:sz w:val="28"/>
          <w:szCs w:val="28"/>
        </w:rPr>
      </w:pPr>
      <w:r w:rsidRPr="00D16F7A">
        <w:rPr>
          <w:b/>
          <w:sz w:val="28"/>
          <w:szCs w:val="28"/>
        </w:rPr>
        <w:t>P</w:t>
      </w:r>
      <w:r w:rsidR="006C49C4">
        <w:rPr>
          <w:b/>
          <w:sz w:val="28"/>
          <w:szCs w:val="28"/>
        </w:rPr>
        <w:t>ASIŪLYMAS</w:t>
      </w:r>
      <w:r>
        <w:rPr>
          <w:b/>
          <w:sz w:val="28"/>
          <w:szCs w:val="28"/>
        </w:rPr>
        <w:t xml:space="preserve"> </w:t>
      </w:r>
      <w:r w:rsidR="00F86708">
        <w:rPr>
          <w:b/>
          <w:sz w:val="28"/>
          <w:szCs w:val="28"/>
        </w:rPr>
        <w:t>PARDUOTI BŪSTĄ SKELBIAMŲ DERYBŲ BŪDU</w:t>
      </w:r>
    </w:p>
    <w:p w14:paraId="31A8060E" w14:textId="77777777" w:rsidR="00E569B5" w:rsidRPr="003B0D19" w:rsidRDefault="00E569B5" w:rsidP="00E569B5">
      <w:pPr>
        <w:spacing w:line="276" w:lineRule="auto"/>
        <w:jc w:val="center"/>
      </w:pPr>
      <w:r w:rsidRPr="003B0D19">
        <w:t>Raseiniai</w:t>
      </w:r>
    </w:p>
    <w:p w14:paraId="15FD2533" w14:textId="08921ECA" w:rsidR="00E569B5" w:rsidRPr="00D16F7A" w:rsidRDefault="00E569B5" w:rsidP="00E569B5">
      <w:pPr>
        <w:spacing w:line="276" w:lineRule="auto"/>
        <w:jc w:val="center"/>
      </w:pPr>
      <w:r w:rsidRPr="00D16F7A">
        <w:t>20</w:t>
      </w:r>
      <w:r w:rsidR="00ED50B6">
        <w:t xml:space="preserve">     </w:t>
      </w:r>
      <w:r w:rsidRPr="00D16F7A">
        <w:t>m.                              d.</w:t>
      </w:r>
    </w:p>
    <w:p w14:paraId="2B88CE66" w14:textId="77777777" w:rsidR="00E569B5" w:rsidRPr="001F4EDE" w:rsidRDefault="00E569B5" w:rsidP="00E569B5">
      <w:pPr>
        <w:spacing w:line="276" w:lineRule="auto"/>
        <w:rPr>
          <w:sz w:val="16"/>
          <w:szCs w:val="16"/>
        </w:rPr>
      </w:pPr>
    </w:p>
    <w:p w14:paraId="3A62F3B9" w14:textId="22F87F4B" w:rsidR="00E569B5" w:rsidRDefault="00E569B5" w:rsidP="00E569B5">
      <w:pPr>
        <w:spacing w:line="276" w:lineRule="auto"/>
      </w:pPr>
      <w:r w:rsidRPr="00D16F7A">
        <w:rPr>
          <w:b/>
        </w:rPr>
        <w:t>PERKANČIOJI ORGANIZACIJA</w:t>
      </w:r>
      <w:r w:rsidRPr="00D16F7A">
        <w:t xml:space="preserve">: </w:t>
      </w:r>
      <w:r w:rsidR="00F33039">
        <w:t xml:space="preserve">BĮ </w:t>
      </w:r>
      <w:r>
        <w:t xml:space="preserve">Raseinių </w:t>
      </w:r>
      <w:r w:rsidR="00ED50B6">
        <w:t>socialinių paslaugų centras</w:t>
      </w:r>
    </w:p>
    <w:p w14:paraId="012CE3CA" w14:textId="77777777" w:rsidR="00E569B5" w:rsidRPr="00706DD0" w:rsidRDefault="00E569B5" w:rsidP="00E569B5">
      <w:pPr>
        <w:spacing w:line="276" w:lineRule="auto"/>
      </w:pPr>
      <w:r w:rsidRPr="00706DD0">
        <w:rPr>
          <w:b/>
        </w:rPr>
        <w:t>PIRKIMO DALIES NUMERIS:</w:t>
      </w:r>
      <w:r>
        <w:rPr>
          <w:b/>
        </w:rPr>
        <w:t xml:space="preserve">   </w:t>
      </w:r>
      <w:r>
        <w:t>......................................</w:t>
      </w:r>
    </w:p>
    <w:p w14:paraId="322B7F38" w14:textId="77777777" w:rsidR="00E569B5" w:rsidRPr="00D16F7A" w:rsidRDefault="00E569B5" w:rsidP="00E569B5">
      <w:pPr>
        <w:spacing w:line="276" w:lineRule="auto"/>
      </w:pPr>
      <w:r w:rsidRPr="00D16F7A">
        <w:rPr>
          <w:b/>
        </w:rPr>
        <w:t>KANDIDATO REKVIZITAI</w:t>
      </w:r>
      <w:r w:rsidRPr="00D16F7A">
        <w:t>:</w:t>
      </w:r>
    </w:p>
    <w:p w14:paraId="49BC6215" w14:textId="77777777" w:rsidR="00E569B5" w:rsidRPr="00D16F7A" w:rsidRDefault="00E569B5" w:rsidP="00E569B5">
      <w:pPr>
        <w:spacing w:line="276" w:lineRule="auto"/>
        <w:rPr>
          <w:sz w:val="16"/>
          <w:szCs w:val="16"/>
        </w:rPr>
      </w:pPr>
    </w:p>
    <w:p w14:paraId="5B0BA3B2" w14:textId="77777777" w:rsidR="00E569B5" w:rsidRPr="00D16F7A" w:rsidRDefault="00E569B5" w:rsidP="00E569B5">
      <w:pPr>
        <w:spacing w:line="276" w:lineRule="auto"/>
      </w:pPr>
      <w:r w:rsidRPr="00D16F7A">
        <w:t>………………………………………………………………………………………...…..….……</w:t>
      </w:r>
      <w:r>
        <w:t>......</w:t>
      </w:r>
    </w:p>
    <w:p w14:paraId="6893C093" w14:textId="77777777" w:rsidR="00E569B5" w:rsidRPr="00D16F7A" w:rsidRDefault="00E569B5" w:rsidP="0069781A">
      <w:pPr>
        <w:spacing w:line="276" w:lineRule="auto"/>
        <w:ind w:firstLine="2410"/>
        <w:rPr>
          <w:sz w:val="20"/>
          <w:szCs w:val="20"/>
        </w:rPr>
      </w:pPr>
      <w:r w:rsidRPr="00D16F7A">
        <w:rPr>
          <w:sz w:val="20"/>
          <w:szCs w:val="20"/>
        </w:rPr>
        <w:t xml:space="preserve">(vardas, pavardė ar juridinio asmens pavadinimas, </w:t>
      </w:r>
      <w:r w:rsidR="001C24CA">
        <w:rPr>
          <w:sz w:val="20"/>
          <w:szCs w:val="20"/>
        </w:rPr>
        <w:t>gimimo metai</w:t>
      </w:r>
      <w:r w:rsidRPr="00D16F7A">
        <w:rPr>
          <w:sz w:val="20"/>
          <w:szCs w:val="20"/>
        </w:rPr>
        <w:t>)</w:t>
      </w:r>
    </w:p>
    <w:p w14:paraId="164289AE" w14:textId="2F5CA563" w:rsidR="00E569B5" w:rsidRPr="00D16F7A" w:rsidRDefault="00E569B5" w:rsidP="00E569B5">
      <w:pPr>
        <w:spacing w:line="276" w:lineRule="auto"/>
        <w:rPr>
          <w:sz w:val="16"/>
          <w:szCs w:val="16"/>
        </w:rPr>
      </w:pPr>
    </w:p>
    <w:p w14:paraId="2062CE5E" w14:textId="77777777" w:rsidR="0069781A" w:rsidRDefault="00E569B5" w:rsidP="0069781A">
      <w:pPr>
        <w:spacing w:line="276" w:lineRule="auto"/>
        <w:rPr>
          <w:b/>
        </w:rPr>
      </w:pPr>
      <w:r w:rsidRPr="00706DD0">
        <w:rPr>
          <w:b/>
        </w:rPr>
        <w:t>…………………………………………………………………………………………………………</w:t>
      </w:r>
    </w:p>
    <w:p w14:paraId="11A88F70" w14:textId="36100A2A" w:rsidR="00E569B5" w:rsidRDefault="00E569B5" w:rsidP="0069781A">
      <w:pPr>
        <w:spacing w:line="276" w:lineRule="auto"/>
        <w:ind w:firstLine="2552"/>
        <w:rPr>
          <w:sz w:val="20"/>
          <w:szCs w:val="20"/>
        </w:rPr>
      </w:pPr>
      <w:r w:rsidRPr="00D16F7A">
        <w:rPr>
          <w:sz w:val="20"/>
          <w:szCs w:val="20"/>
        </w:rPr>
        <w:t>(gyvenamosios vietos adresas, telefonas</w:t>
      </w:r>
      <w:r w:rsidR="00336E48">
        <w:rPr>
          <w:sz w:val="20"/>
          <w:szCs w:val="20"/>
        </w:rPr>
        <w:t>, el. pašto adresas</w:t>
      </w:r>
      <w:r w:rsidRPr="00D16F7A">
        <w:rPr>
          <w:sz w:val="20"/>
          <w:szCs w:val="20"/>
        </w:rPr>
        <w:t>)</w:t>
      </w:r>
    </w:p>
    <w:p w14:paraId="0A936A26" w14:textId="77777777" w:rsidR="00E569B5" w:rsidRPr="001F4EDE" w:rsidRDefault="00E569B5" w:rsidP="00E569B5">
      <w:pPr>
        <w:spacing w:line="276" w:lineRule="auto"/>
        <w:jc w:val="center"/>
        <w:rPr>
          <w:sz w:val="16"/>
          <w:szCs w:val="16"/>
        </w:rPr>
      </w:pPr>
    </w:p>
    <w:p w14:paraId="545BD898" w14:textId="77777777" w:rsidR="00E569B5" w:rsidRPr="00D16F7A" w:rsidRDefault="00E569B5" w:rsidP="00E569B5">
      <w:pPr>
        <w:spacing w:line="276" w:lineRule="auto"/>
      </w:pPr>
      <w:r>
        <w:t>PARDUODAMO</w:t>
      </w:r>
      <w:r w:rsidRPr="00D16F7A">
        <w:t xml:space="preserve"> </w:t>
      </w:r>
      <w:r w:rsidRPr="00953612">
        <w:t>NEKILNOJAMOJO TURTO</w:t>
      </w:r>
      <w:r w:rsidRPr="00D16F7A">
        <w:t xml:space="preserve"> DUOMENYS:</w:t>
      </w:r>
    </w:p>
    <w:p w14:paraId="6291202D" w14:textId="77777777" w:rsidR="00E569B5" w:rsidRPr="00D16F7A" w:rsidRDefault="00E569B5" w:rsidP="00E569B5">
      <w:pPr>
        <w:spacing w:line="276" w:lineRule="auto"/>
        <w:rPr>
          <w:sz w:val="16"/>
          <w:szCs w:val="16"/>
        </w:rPr>
      </w:pPr>
    </w:p>
    <w:p w14:paraId="748C39D5" w14:textId="3416C7C8" w:rsidR="00E569B5" w:rsidRDefault="00E569B5" w:rsidP="00FA39A6">
      <w:r w:rsidRPr="00FA39A6">
        <w:t>1. Adresas....................................</w:t>
      </w:r>
      <w:r w:rsidR="00D6205E">
        <w:t>..............................</w:t>
      </w:r>
    </w:p>
    <w:p w14:paraId="3D5DC175" w14:textId="77777777" w:rsidR="008C2B12" w:rsidRPr="001C7398" w:rsidRDefault="008C2B12" w:rsidP="00FA39A6">
      <w:pPr>
        <w:rPr>
          <w:sz w:val="16"/>
          <w:szCs w:val="16"/>
        </w:rPr>
      </w:pPr>
    </w:p>
    <w:p w14:paraId="1FE10237" w14:textId="0CFDED15" w:rsidR="008C2B12" w:rsidRPr="008C2B12" w:rsidRDefault="008C2B12" w:rsidP="008C2B12">
      <w:r w:rsidRPr="008C2B12">
        <w:t>2. Būsto energetinio naudingumo klasė...................</w:t>
      </w:r>
    </w:p>
    <w:p w14:paraId="1876EBA5" w14:textId="26783638" w:rsidR="0069781A" w:rsidRPr="001C7398" w:rsidRDefault="0069781A" w:rsidP="00FA39A6">
      <w:pPr>
        <w:rPr>
          <w:sz w:val="16"/>
          <w:szCs w:val="16"/>
        </w:rPr>
      </w:pPr>
    </w:p>
    <w:p w14:paraId="613C0000" w14:textId="041FB5A9" w:rsidR="00E569B5" w:rsidRPr="00FA39A6" w:rsidRDefault="00D6205E" w:rsidP="00FA39A6">
      <w:r>
        <w:t>3</w:t>
      </w:r>
      <w:r w:rsidR="00E569B5" w:rsidRPr="00FA39A6">
        <w:t>. Statybos metai .....................................................</w:t>
      </w:r>
    </w:p>
    <w:p w14:paraId="55D8F962" w14:textId="15234618" w:rsidR="00E569B5" w:rsidRPr="001C7398" w:rsidRDefault="00E569B5" w:rsidP="00FA39A6">
      <w:pPr>
        <w:rPr>
          <w:sz w:val="16"/>
          <w:szCs w:val="16"/>
        </w:rPr>
      </w:pPr>
    </w:p>
    <w:p w14:paraId="0544B0AF" w14:textId="0E8210C2" w:rsidR="00D6205E" w:rsidRDefault="00D6205E" w:rsidP="00FA39A6">
      <w:r>
        <w:t>4</w:t>
      </w:r>
      <w:r w:rsidRPr="00FA39A6">
        <w:t xml:space="preserve">. </w:t>
      </w:r>
      <w:r>
        <w:t>Renovacijos</w:t>
      </w:r>
      <w:r w:rsidRPr="00FA39A6">
        <w:t xml:space="preserve"> metai .....................</w:t>
      </w:r>
      <w:r>
        <w:t>............................</w:t>
      </w:r>
    </w:p>
    <w:p w14:paraId="1C05113E" w14:textId="77777777" w:rsidR="00D6205E" w:rsidRPr="001C7398" w:rsidRDefault="00D6205E" w:rsidP="00FA39A6">
      <w:pPr>
        <w:rPr>
          <w:sz w:val="16"/>
          <w:szCs w:val="16"/>
        </w:rPr>
      </w:pPr>
    </w:p>
    <w:p w14:paraId="7FE413CB" w14:textId="29847B1E" w:rsidR="00E569B5" w:rsidRPr="00FA39A6" w:rsidRDefault="00D6205E" w:rsidP="00FA39A6">
      <w:r>
        <w:t>5</w:t>
      </w:r>
      <w:r w:rsidR="00E569B5" w:rsidRPr="00FA39A6">
        <w:t>. Aukštas, kuriame yra būstas ................................</w:t>
      </w:r>
    </w:p>
    <w:p w14:paraId="6BD841DD" w14:textId="77777777" w:rsidR="00E569B5" w:rsidRPr="001C7398" w:rsidRDefault="00E569B5" w:rsidP="00FA39A6">
      <w:pPr>
        <w:rPr>
          <w:sz w:val="16"/>
          <w:szCs w:val="16"/>
        </w:rPr>
      </w:pPr>
    </w:p>
    <w:p w14:paraId="6263A382" w14:textId="7FC30135" w:rsidR="00E569B5" w:rsidRPr="00FA39A6" w:rsidRDefault="008C2B12" w:rsidP="00FA39A6">
      <w:r>
        <w:t>6</w:t>
      </w:r>
      <w:r w:rsidR="00E569B5" w:rsidRPr="00FA39A6">
        <w:t xml:space="preserve">. </w:t>
      </w:r>
      <w:r w:rsidR="002B48B4">
        <w:t xml:space="preserve">Bendras </w:t>
      </w:r>
      <w:r w:rsidR="00E569B5" w:rsidRPr="00FA39A6">
        <w:t>plotas kv. m  ..............</w:t>
      </w:r>
      <w:r w:rsidR="00D6205E">
        <w:t>..............................</w:t>
      </w:r>
    </w:p>
    <w:p w14:paraId="2384A58B" w14:textId="77777777" w:rsidR="00E569B5" w:rsidRPr="001C7398" w:rsidRDefault="00E569B5" w:rsidP="00FA39A6">
      <w:pPr>
        <w:rPr>
          <w:sz w:val="16"/>
          <w:szCs w:val="16"/>
        </w:rPr>
      </w:pPr>
    </w:p>
    <w:p w14:paraId="32CF8DE1" w14:textId="3E41BAE3" w:rsidR="00E569B5" w:rsidRPr="00FA39A6" w:rsidRDefault="008C2B12" w:rsidP="00FA39A6">
      <w:r>
        <w:t>7</w:t>
      </w:r>
      <w:r w:rsidR="00E569B5" w:rsidRPr="00FA39A6">
        <w:t>. Kambarių skaičius ..............................................</w:t>
      </w:r>
      <w:r w:rsidR="00FA39A6">
        <w:t>.</w:t>
      </w:r>
    </w:p>
    <w:p w14:paraId="5F82B60C" w14:textId="77777777" w:rsidR="00E569B5" w:rsidRPr="001C7398" w:rsidRDefault="00E569B5" w:rsidP="00FA39A6">
      <w:pPr>
        <w:rPr>
          <w:sz w:val="16"/>
          <w:szCs w:val="16"/>
        </w:rPr>
      </w:pPr>
    </w:p>
    <w:p w14:paraId="348EC4E0" w14:textId="1B906E13" w:rsidR="00E569B5" w:rsidRPr="00FA39A6" w:rsidRDefault="008C2B12" w:rsidP="00FA39A6">
      <w:r>
        <w:t>8</w:t>
      </w:r>
      <w:r w:rsidR="00E569B5" w:rsidRPr="00FA39A6">
        <w:t>. Rūsio plotas kv. m   ...........................................</w:t>
      </w:r>
      <w:r w:rsidR="00FA39A6">
        <w:t>..</w:t>
      </w:r>
    </w:p>
    <w:p w14:paraId="64238909" w14:textId="77777777" w:rsidR="00E569B5" w:rsidRPr="001C7398" w:rsidRDefault="00E569B5" w:rsidP="00FA39A6">
      <w:pPr>
        <w:rPr>
          <w:sz w:val="16"/>
          <w:szCs w:val="16"/>
        </w:rPr>
      </w:pPr>
    </w:p>
    <w:p w14:paraId="424CF8EF" w14:textId="60E323D9" w:rsidR="00E569B5" w:rsidRDefault="008C2B12" w:rsidP="00FA39A6">
      <w:r>
        <w:t>9</w:t>
      </w:r>
      <w:r w:rsidR="00E569B5" w:rsidRPr="00FA39A6">
        <w:t xml:space="preserve">. Balkonas (yra / nėra)  </w:t>
      </w:r>
      <w:r w:rsidR="00D6205E" w:rsidRPr="00FA39A6">
        <w:t>...........................................</w:t>
      </w:r>
    </w:p>
    <w:p w14:paraId="2B2AF42E" w14:textId="77777777" w:rsidR="00D6205E" w:rsidRPr="001C7398" w:rsidRDefault="00D6205E" w:rsidP="00FA39A6">
      <w:pPr>
        <w:rPr>
          <w:sz w:val="16"/>
          <w:szCs w:val="16"/>
        </w:rPr>
      </w:pPr>
    </w:p>
    <w:p w14:paraId="2CD77741" w14:textId="0DA3FDA7" w:rsidR="00D6205E" w:rsidRPr="00FA39A6" w:rsidRDefault="00D6205E" w:rsidP="00D6205E">
      <w:r>
        <w:t>10</w:t>
      </w:r>
      <w:r w:rsidRPr="00FA39A6">
        <w:t xml:space="preserve">. </w:t>
      </w:r>
      <w:r>
        <w:t>Šildymo būdas</w:t>
      </w:r>
      <w:r w:rsidRPr="00FA39A6">
        <w:t xml:space="preserve">  ..............................................</w:t>
      </w:r>
      <w:r>
        <w:t>.</w:t>
      </w:r>
    </w:p>
    <w:p w14:paraId="6DF99CC8" w14:textId="77777777" w:rsidR="00D6205E" w:rsidRPr="001C7398" w:rsidRDefault="00D6205E" w:rsidP="00FA39A6">
      <w:pPr>
        <w:rPr>
          <w:sz w:val="16"/>
          <w:szCs w:val="16"/>
        </w:rPr>
      </w:pPr>
    </w:p>
    <w:p w14:paraId="1DF6BA6C" w14:textId="28DCD172" w:rsidR="00E569B5" w:rsidRDefault="00D6205E" w:rsidP="00FA39A6">
      <w:r>
        <w:t>11</w:t>
      </w:r>
      <w:r w:rsidRPr="00FA39A6">
        <w:t xml:space="preserve">. </w:t>
      </w:r>
      <w:r>
        <w:t>Būsto padėtis</w:t>
      </w:r>
      <w:r w:rsidRPr="00FA39A6">
        <w:t xml:space="preserve"> </w:t>
      </w:r>
      <w:r>
        <w:t>name</w:t>
      </w:r>
      <w:r w:rsidRPr="00FA39A6">
        <w:t xml:space="preserve"> ...........................................</w:t>
      </w:r>
    </w:p>
    <w:p w14:paraId="31F4857E" w14:textId="77777777" w:rsidR="00D6205E" w:rsidRPr="001C7398" w:rsidRDefault="00D6205E" w:rsidP="00FA39A6">
      <w:pPr>
        <w:rPr>
          <w:sz w:val="16"/>
          <w:szCs w:val="16"/>
        </w:rPr>
      </w:pPr>
    </w:p>
    <w:p w14:paraId="03C71D03" w14:textId="0836F482" w:rsidR="00D6205E" w:rsidRDefault="00D6205E" w:rsidP="00FA39A6">
      <w:r>
        <w:t>12</w:t>
      </w:r>
      <w:r w:rsidRPr="00FA39A6">
        <w:t xml:space="preserve">. </w:t>
      </w:r>
      <w:r>
        <w:t>Būsto langų būklė</w:t>
      </w:r>
      <w:r w:rsidRPr="00FA39A6">
        <w:t xml:space="preserve">  ...........................................</w:t>
      </w:r>
    </w:p>
    <w:p w14:paraId="73D7DF1F" w14:textId="02EFD712" w:rsidR="00D6205E" w:rsidRPr="001C7398" w:rsidRDefault="00D6205E" w:rsidP="00FA39A6">
      <w:pPr>
        <w:rPr>
          <w:sz w:val="16"/>
          <w:szCs w:val="16"/>
        </w:rPr>
      </w:pPr>
    </w:p>
    <w:p w14:paraId="461A75ED" w14:textId="690383DF" w:rsidR="00D6205E" w:rsidRDefault="00D6205E" w:rsidP="00FA39A6">
      <w:r>
        <w:t xml:space="preserve">13. Būsto išorinės durys </w:t>
      </w:r>
      <w:r w:rsidRPr="00FA39A6">
        <w:t>...........................................</w:t>
      </w:r>
    </w:p>
    <w:p w14:paraId="46E6F46D" w14:textId="1728C1D1" w:rsidR="00D6205E" w:rsidRPr="001C7398" w:rsidRDefault="00D6205E" w:rsidP="00FA39A6">
      <w:pPr>
        <w:rPr>
          <w:sz w:val="16"/>
          <w:szCs w:val="16"/>
        </w:rPr>
      </w:pPr>
    </w:p>
    <w:p w14:paraId="01A025D4" w14:textId="79B98BA6" w:rsidR="00D6205E" w:rsidRDefault="00D6205E" w:rsidP="00D6205E">
      <w:r>
        <w:t xml:space="preserve">14. Būsto apdailos būklė </w:t>
      </w:r>
      <w:r w:rsidRPr="00FA39A6">
        <w:t>...........................................</w:t>
      </w:r>
    </w:p>
    <w:p w14:paraId="0BCF15EB" w14:textId="32664720" w:rsidR="00D6205E" w:rsidRPr="001C7398" w:rsidRDefault="00D6205E" w:rsidP="00FA39A6">
      <w:pPr>
        <w:rPr>
          <w:sz w:val="16"/>
          <w:szCs w:val="16"/>
        </w:rPr>
      </w:pPr>
    </w:p>
    <w:p w14:paraId="3367629E" w14:textId="2099F05C" w:rsidR="00E569B5" w:rsidRPr="00FA39A6" w:rsidRDefault="00E569B5" w:rsidP="00FA39A6">
      <w:r w:rsidRPr="00FA39A6">
        <w:t>1</w:t>
      </w:r>
      <w:r w:rsidR="00D6205E">
        <w:t>5</w:t>
      </w:r>
      <w:r w:rsidRPr="00FA39A6">
        <w:t>. Būsto atstumas nuo viešojo transporto sustojimo vietos (matuojant spinduliu</w:t>
      </w:r>
      <w:r w:rsidR="00016F5D">
        <w:t xml:space="preserve">, nustatant </w:t>
      </w:r>
      <w:proofErr w:type="spellStart"/>
      <w:r w:rsidR="00016F5D">
        <w:t>google</w:t>
      </w:r>
      <w:proofErr w:type="spellEnd"/>
      <w:r w:rsidR="00016F5D">
        <w:t xml:space="preserve"> </w:t>
      </w:r>
      <w:proofErr w:type="spellStart"/>
      <w:r w:rsidR="00016F5D">
        <w:t>maps</w:t>
      </w:r>
      <w:proofErr w:type="spellEnd"/>
      <w:r w:rsidR="00016F5D">
        <w:t xml:space="preserve"> programa</w:t>
      </w:r>
      <w:r w:rsidRPr="00FA39A6">
        <w:t>) ...............</w:t>
      </w:r>
    </w:p>
    <w:p w14:paraId="5F95B067" w14:textId="12CBB00A" w:rsidR="001C7398" w:rsidRPr="001F4EDE" w:rsidRDefault="001C7398" w:rsidP="00E569B5">
      <w:pPr>
        <w:spacing w:line="276" w:lineRule="auto"/>
        <w:rPr>
          <w:sz w:val="16"/>
          <w:szCs w:val="16"/>
        </w:rPr>
      </w:pPr>
    </w:p>
    <w:p w14:paraId="45A9E394" w14:textId="7640CB08" w:rsidR="00E569B5" w:rsidRPr="00D6205E" w:rsidRDefault="00E569B5" w:rsidP="00E569B5">
      <w:pPr>
        <w:spacing w:line="276" w:lineRule="auto"/>
        <w:rPr>
          <w:sz w:val="16"/>
          <w:szCs w:val="16"/>
        </w:rPr>
      </w:pPr>
      <w:r w:rsidRPr="00924AA0">
        <w:t>NEKILNOJA</w:t>
      </w:r>
      <w:r w:rsidR="00085550">
        <w:t>MOJO TURTO APŽIŪROS SĄLYGOS</w:t>
      </w:r>
      <w:r w:rsidR="00085550">
        <w:tab/>
      </w:r>
      <w:r w:rsidR="00085550">
        <w:tab/>
      </w:r>
      <w:r w:rsidR="00085550">
        <w:tab/>
      </w:r>
    </w:p>
    <w:p w14:paraId="218C7564" w14:textId="77777777" w:rsidR="00E569B5" w:rsidRPr="00924AA0" w:rsidRDefault="00E569B5" w:rsidP="00E569B5">
      <w:pPr>
        <w:spacing w:line="276" w:lineRule="auto"/>
      </w:pPr>
      <w:r w:rsidRPr="00924AA0">
        <w:t>................................................................................................................................................................</w:t>
      </w:r>
    </w:p>
    <w:p w14:paraId="248041E4" w14:textId="77777777" w:rsidR="00E569B5" w:rsidRPr="00924AA0" w:rsidRDefault="00E569B5" w:rsidP="00E569B5">
      <w:pPr>
        <w:spacing w:line="276" w:lineRule="auto"/>
      </w:pPr>
      <w:r w:rsidRPr="00924AA0">
        <w:t>................................................................................................................................................................</w:t>
      </w:r>
    </w:p>
    <w:p w14:paraId="676C8305" w14:textId="77777777" w:rsidR="00E569B5" w:rsidRPr="00924AA0" w:rsidRDefault="00E569B5" w:rsidP="00E569B5">
      <w:pPr>
        <w:spacing w:line="276" w:lineRule="auto"/>
      </w:pPr>
      <w:r w:rsidRPr="00924AA0">
        <w:t>................................................................................................................................................................</w:t>
      </w:r>
    </w:p>
    <w:p w14:paraId="5B3C0486" w14:textId="77777777" w:rsidR="0069781A" w:rsidRDefault="00E569B5" w:rsidP="0069781A">
      <w:pPr>
        <w:spacing w:line="276" w:lineRule="auto"/>
        <w:rPr>
          <w:sz w:val="20"/>
          <w:szCs w:val="20"/>
        </w:rPr>
      </w:pPr>
      <w:r w:rsidRPr="00924AA0">
        <w:rPr>
          <w:sz w:val="20"/>
          <w:szCs w:val="20"/>
        </w:rPr>
        <w:t xml:space="preserve">(laikas, per kurį galima apžiūrėti nekilnojamuosius daiktus, galimybės dirbti perkančiosios organizacijos ekspertams ir </w:t>
      </w:r>
    </w:p>
    <w:p w14:paraId="48EB43B0" w14:textId="253AC8F4" w:rsidR="00E569B5" w:rsidRPr="00924AA0" w:rsidRDefault="00E569B5" w:rsidP="0069781A">
      <w:pPr>
        <w:spacing w:line="276" w:lineRule="auto"/>
        <w:ind w:firstLine="3261"/>
        <w:rPr>
          <w:sz w:val="20"/>
          <w:szCs w:val="20"/>
        </w:rPr>
      </w:pPr>
      <w:r w:rsidRPr="00924AA0">
        <w:rPr>
          <w:sz w:val="20"/>
          <w:szCs w:val="20"/>
        </w:rPr>
        <w:t>nekilnojamųjų daiktų vertintojams)</w:t>
      </w:r>
    </w:p>
    <w:p w14:paraId="04908DDC" w14:textId="77777777" w:rsidR="00E569B5" w:rsidRPr="00D6205E" w:rsidRDefault="00E569B5" w:rsidP="00E569B5">
      <w:pPr>
        <w:spacing w:line="276" w:lineRule="auto"/>
        <w:rPr>
          <w:sz w:val="16"/>
          <w:szCs w:val="16"/>
        </w:rPr>
      </w:pPr>
    </w:p>
    <w:p w14:paraId="389ED902" w14:textId="77777777" w:rsidR="00E569B5" w:rsidRPr="00924AA0" w:rsidRDefault="00E569B5" w:rsidP="00E569B5">
      <w:pPr>
        <w:spacing w:line="276" w:lineRule="auto"/>
      </w:pPr>
      <w:r w:rsidRPr="00924AA0">
        <w:t>KANDIDATO ĮGALIOTAS ATSTOVAS DĖL NEKILNOJAMOJO TURTO APŽIŪROS</w:t>
      </w:r>
    </w:p>
    <w:p w14:paraId="40F80262" w14:textId="77777777" w:rsidR="00E569B5" w:rsidRPr="00924AA0" w:rsidRDefault="00E569B5" w:rsidP="00E569B5">
      <w:pPr>
        <w:spacing w:line="276" w:lineRule="auto"/>
      </w:pPr>
      <w:r w:rsidRPr="00924AA0">
        <w:t>................................................................................................................................................................</w:t>
      </w:r>
    </w:p>
    <w:p w14:paraId="05804F95" w14:textId="77777777" w:rsidR="00E569B5" w:rsidRPr="00924AA0" w:rsidRDefault="00E569B5" w:rsidP="00E569B5">
      <w:pPr>
        <w:spacing w:line="276" w:lineRule="auto"/>
      </w:pPr>
      <w:r w:rsidRPr="00924AA0">
        <w:t>................................................................................................................................................................</w:t>
      </w:r>
    </w:p>
    <w:p w14:paraId="2679C2C6" w14:textId="351704DF" w:rsidR="00E569B5" w:rsidRPr="00924AA0" w:rsidRDefault="00E569B5" w:rsidP="0069781A">
      <w:pPr>
        <w:spacing w:line="276" w:lineRule="auto"/>
        <w:ind w:firstLine="1560"/>
        <w:rPr>
          <w:sz w:val="20"/>
          <w:szCs w:val="20"/>
        </w:rPr>
      </w:pPr>
      <w:r w:rsidRPr="00924AA0">
        <w:rPr>
          <w:sz w:val="20"/>
          <w:szCs w:val="20"/>
        </w:rPr>
        <w:t>(vardas, pavardė, gyvenamosios vietos adresas, telefono Nr.</w:t>
      </w:r>
      <w:r w:rsidR="00336E48">
        <w:rPr>
          <w:sz w:val="20"/>
          <w:szCs w:val="20"/>
        </w:rPr>
        <w:t>, el. pašto adresas</w:t>
      </w:r>
      <w:r w:rsidRPr="00924AA0">
        <w:rPr>
          <w:sz w:val="20"/>
          <w:szCs w:val="20"/>
        </w:rPr>
        <w:t>)</w:t>
      </w:r>
    </w:p>
    <w:p w14:paraId="2831EFE3" w14:textId="77777777" w:rsidR="00E569B5" w:rsidRPr="00D16F7A" w:rsidRDefault="00E569B5" w:rsidP="00E569B5">
      <w:pPr>
        <w:spacing w:line="276" w:lineRule="auto"/>
        <w:rPr>
          <w:sz w:val="16"/>
          <w:szCs w:val="16"/>
        </w:rPr>
      </w:pPr>
    </w:p>
    <w:p w14:paraId="1ECC95A8" w14:textId="26A9BD16" w:rsidR="00E569B5" w:rsidRPr="00D16F7A" w:rsidRDefault="00E569B5" w:rsidP="00E569B5">
      <w:pPr>
        <w:spacing w:line="276" w:lineRule="auto"/>
      </w:pPr>
      <w:r>
        <w:t>PARDUODAMO</w:t>
      </w:r>
      <w:r w:rsidRPr="00D16F7A">
        <w:t xml:space="preserve"> </w:t>
      </w:r>
      <w:r w:rsidRPr="00953612">
        <w:t>NEKILNOJAMOJO TURTO</w:t>
      </w:r>
      <w:r>
        <w:t xml:space="preserve"> </w:t>
      </w:r>
      <w:r w:rsidRPr="00D16F7A">
        <w:t xml:space="preserve">PRADINĖ KAINA </w:t>
      </w:r>
      <w:r>
        <w:t>EUR</w:t>
      </w:r>
      <w:r w:rsidRPr="00D16F7A">
        <w:t xml:space="preserve">AIS </w:t>
      </w:r>
      <w:r w:rsidR="00D6205E">
        <w:t>(</w:t>
      </w:r>
      <w:r w:rsidR="001C7398">
        <w:t>įskaitant visus mokesčius, kaip jie suprantami Lietuvos Respublikos mokesčių administravimo įstatyme, ir yra privalomi sumokėti konkrečiam kandidatui (pardavėjui</w:t>
      </w:r>
      <w:r w:rsidR="00D6205E">
        <w:t>)</w:t>
      </w:r>
      <w:r w:rsidR="001C7398">
        <w:t>)</w:t>
      </w:r>
    </w:p>
    <w:p w14:paraId="29961EBB" w14:textId="77777777" w:rsidR="00E569B5" w:rsidRPr="00D16F7A" w:rsidRDefault="00E569B5" w:rsidP="00E569B5">
      <w:pPr>
        <w:spacing w:line="276" w:lineRule="auto"/>
      </w:pPr>
      <w:r w:rsidRPr="00D16F7A">
        <w:t>................................................................................................................................................................</w:t>
      </w:r>
    </w:p>
    <w:p w14:paraId="7F25B775" w14:textId="77777777" w:rsidR="00E569B5" w:rsidRPr="00D16F7A" w:rsidRDefault="00E569B5" w:rsidP="00E569B5">
      <w:pPr>
        <w:spacing w:line="276" w:lineRule="auto"/>
      </w:pPr>
      <w:r w:rsidRPr="00D16F7A">
        <w:t>................................................................................................................................................................</w:t>
      </w:r>
    </w:p>
    <w:p w14:paraId="64FC074D" w14:textId="6500088E" w:rsidR="00E569B5" w:rsidRDefault="00E569B5" w:rsidP="0069781A">
      <w:pPr>
        <w:spacing w:line="276" w:lineRule="auto"/>
        <w:ind w:firstLine="3828"/>
        <w:rPr>
          <w:sz w:val="20"/>
          <w:szCs w:val="20"/>
        </w:rPr>
      </w:pPr>
      <w:r w:rsidRPr="00D16F7A">
        <w:rPr>
          <w:sz w:val="20"/>
          <w:szCs w:val="20"/>
        </w:rPr>
        <w:t>(suma skaičiais ir žodžiais)</w:t>
      </w:r>
    </w:p>
    <w:p w14:paraId="0BAFB0CF" w14:textId="25E9DB6B" w:rsidR="001C7398" w:rsidRPr="00D16F7A" w:rsidRDefault="001C7398" w:rsidP="001C7398">
      <w:pPr>
        <w:spacing w:line="276" w:lineRule="auto"/>
      </w:pPr>
      <w:r>
        <w:t>PARDUODAMO</w:t>
      </w:r>
      <w:r w:rsidRPr="00D16F7A">
        <w:t xml:space="preserve"> </w:t>
      </w:r>
      <w:r w:rsidRPr="00953612">
        <w:t>NEKILNOJAMOJO TURTO</w:t>
      </w:r>
      <w:r>
        <w:t xml:space="preserve"> 1 KM. M. KAINA</w:t>
      </w:r>
      <w:r w:rsidRPr="00D16F7A">
        <w:t xml:space="preserve"> </w:t>
      </w:r>
      <w:r>
        <w:t>EUR</w:t>
      </w:r>
      <w:r w:rsidRPr="00D16F7A">
        <w:t xml:space="preserve">AIS </w:t>
      </w:r>
    </w:p>
    <w:p w14:paraId="6E1EAC1F" w14:textId="77777777" w:rsidR="001C7398" w:rsidRPr="00D16F7A" w:rsidRDefault="001C7398" w:rsidP="001C7398">
      <w:pPr>
        <w:spacing w:line="276" w:lineRule="auto"/>
      </w:pPr>
      <w:r w:rsidRPr="00D16F7A">
        <w:t>................................................................................................................................................................</w:t>
      </w:r>
    </w:p>
    <w:p w14:paraId="4D550EBF" w14:textId="3D8F4EEA" w:rsidR="001C7398" w:rsidRDefault="001C7398" w:rsidP="001C7398">
      <w:pPr>
        <w:spacing w:line="276" w:lineRule="auto"/>
        <w:ind w:firstLine="3828"/>
        <w:rPr>
          <w:sz w:val="20"/>
          <w:szCs w:val="20"/>
        </w:rPr>
      </w:pPr>
      <w:r w:rsidRPr="00D16F7A">
        <w:rPr>
          <w:sz w:val="20"/>
          <w:szCs w:val="20"/>
        </w:rPr>
        <w:t xml:space="preserve"> (suma skaičiais ir žodžiais)</w:t>
      </w:r>
    </w:p>
    <w:p w14:paraId="33B1024B" w14:textId="77777777" w:rsidR="00E569B5" w:rsidRPr="00D6205E" w:rsidRDefault="00E569B5" w:rsidP="00E569B5">
      <w:pPr>
        <w:spacing w:line="276" w:lineRule="auto"/>
        <w:jc w:val="both"/>
        <w:rPr>
          <w:sz w:val="16"/>
          <w:szCs w:val="16"/>
        </w:rPr>
      </w:pPr>
    </w:p>
    <w:p w14:paraId="28B1D19D" w14:textId="77777777" w:rsidR="00E569B5" w:rsidRPr="00924AA0" w:rsidRDefault="00E569B5" w:rsidP="00E569B5">
      <w:pPr>
        <w:spacing w:line="276" w:lineRule="auto"/>
        <w:jc w:val="both"/>
      </w:pPr>
      <w:r w:rsidRPr="00924AA0">
        <w:t xml:space="preserve">GALIMYBĖS NAUDOTIS PARDUODAMU NEKILNOJAMUOJU TURTU             </w:t>
      </w:r>
    </w:p>
    <w:p w14:paraId="48C329C2" w14:textId="77777777" w:rsidR="00E569B5" w:rsidRPr="00924AA0" w:rsidRDefault="00E569B5" w:rsidP="00E569B5">
      <w:pPr>
        <w:spacing w:line="276" w:lineRule="auto"/>
      </w:pPr>
      <w:r w:rsidRPr="00924AA0">
        <w:t>................................................................................................................................................................</w:t>
      </w:r>
    </w:p>
    <w:p w14:paraId="0225DA63" w14:textId="77777777" w:rsidR="00E569B5" w:rsidRPr="00924AA0" w:rsidRDefault="00E569B5" w:rsidP="0069781A">
      <w:pPr>
        <w:spacing w:line="276" w:lineRule="auto"/>
        <w:ind w:firstLine="284"/>
        <w:rPr>
          <w:sz w:val="20"/>
          <w:szCs w:val="20"/>
        </w:rPr>
      </w:pPr>
      <w:r w:rsidRPr="00924AA0">
        <w:rPr>
          <w:sz w:val="20"/>
          <w:szCs w:val="20"/>
        </w:rPr>
        <w:t>(nurodyti terminą, nuo kada bus galima naudotis parduodamu turto po pirkimo ir pardavimo sutarties pasirašymo)</w:t>
      </w:r>
    </w:p>
    <w:p w14:paraId="50C5BF3E" w14:textId="3CD1A69F" w:rsidR="005970D2" w:rsidRPr="00D6205E" w:rsidRDefault="005970D2" w:rsidP="00E569B5">
      <w:pPr>
        <w:spacing w:line="276" w:lineRule="auto"/>
        <w:jc w:val="both"/>
        <w:rPr>
          <w:sz w:val="16"/>
          <w:szCs w:val="16"/>
        </w:rPr>
      </w:pPr>
    </w:p>
    <w:p w14:paraId="4D4699B7" w14:textId="7F963F39" w:rsidR="005970D2" w:rsidRDefault="00BC1167" w:rsidP="00E569B5">
      <w:pPr>
        <w:spacing w:line="276" w:lineRule="auto"/>
        <w:jc w:val="both"/>
      </w:pPr>
      <w:r w:rsidRPr="00F86708">
        <w:t>NURODYTI, KURI INFORMACIJA YRA KONFIDENCIALI</w:t>
      </w:r>
      <w:r w:rsidR="002F767B">
        <w:t xml:space="preserve"> (NEKILNOJAMOJO DAIKTO KAINA NEGALI BŪTI KONFIDENCIALI)</w:t>
      </w:r>
      <w:r w:rsidRPr="00F86708">
        <w:t xml:space="preserve"> </w:t>
      </w:r>
    </w:p>
    <w:p w14:paraId="2883D34E" w14:textId="77777777" w:rsidR="00BC1167" w:rsidRPr="00D6205E" w:rsidRDefault="00BC1167" w:rsidP="00E569B5">
      <w:pPr>
        <w:spacing w:line="276" w:lineRule="auto"/>
        <w:jc w:val="both"/>
        <w:rPr>
          <w:sz w:val="16"/>
          <w:szCs w:val="16"/>
        </w:rPr>
      </w:pPr>
    </w:p>
    <w:p w14:paraId="3B7CDBEE" w14:textId="77777777" w:rsidR="0069781A" w:rsidRDefault="00BC1167" w:rsidP="00E569B5">
      <w:pPr>
        <w:spacing w:line="276" w:lineRule="auto"/>
        <w:jc w:val="both"/>
      </w:pPr>
      <w:r>
        <w:t>................................................................................................................................................................</w:t>
      </w:r>
    </w:p>
    <w:p w14:paraId="644E184C" w14:textId="2B72D423" w:rsidR="00BC1167" w:rsidRPr="005970D2" w:rsidRDefault="00BC1167" w:rsidP="00E569B5">
      <w:pPr>
        <w:spacing w:line="276" w:lineRule="auto"/>
        <w:jc w:val="both"/>
      </w:pPr>
      <w:r>
        <w:t>................................................................................................................................................................</w:t>
      </w:r>
    </w:p>
    <w:p w14:paraId="230707F5" w14:textId="77777777" w:rsidR="00482576" w:rsidRPr="00D6205E" w:rsidRDefault="00482576" w:rsidP="00482576">
      <w:pPr>
        <w:spacing w:line="276" w:lineRule="auto"/>
        <w:rPr>
          <w:sz w:val="16"/>
          <w:szCs w:val="16"/>
        </w:rPr>
      </w:pPr>
    </w:p>
    <w:p w14:paraId="5FC90E81" w14:textId="77777777" w:rsidR="00E569B5" w:rsidRPr="00D16F7A" w:rsidRDefault="00E569B5" w:rsidP="00E569B5">
      <w:pPr>
        <w:spacing w:line="276" w:lineRule="auto"/>
      </w:pPr>
      <w:r w:rsidRPr="00D16F7A">
        <w:t>PRIDEDAMA:</w:t>
      </w:r>
    </w:p>
    <w:p w14:paraId="3F3E5629" w14:textId="77777777" w:rsidR="00E569B5" w:rsidRPr="00D16F7A" w:rsidRDefault="00E569B5" w:rsidP="00E569B5">
      <w:pPr>
        <w:spacing w:line="276" w:lineRule="auto"/>
        <w:rPr>
          <w:sz w:val="16"/>
          <w:szCs w:val="16"/>
        </w:rPr>
      </w:pPr>
    </w:p>
    <w:p w14:paraId="557C40EE" w14:textId="77777777" w:rsidR="00E569B5" w:rsidRPr="00D16F7A" w:rsidRDefault="00E569B5" w:rsidP="00E569B5">
      <w:pPr>
        <w:spacing w:line="360" w:lineRule="auto"/>
        <w:jc w:val="both"/>
      </w:pPr>
      <w:r w:rsidRPr="00D16F7A">
        <w:t>1. ............................................................................................................................................................</w:t>
      </w:r>
    </w:p>
    <w:p w14:paraId="1AD3C2BB" w14:textId="77777777" w:rsidR="00E569B5" w:rsidRPr="00D16F7A" w:rsidRDefault="00E569B5" w:rsidP="00E569B5">
      <w:pPr>
        <w:spacing w:line="360" w:lineRule="auto"/>
        <w:jc w:val="both"/>
      </w:pPr>
      <w:r w:rsidRPr="00D16F7A">
        <w:t>2. ............................................................................................................................................................</w:t>
      </w:r>
    </w:p>
    <w:p w14:paraId="48E2325C" w14:textId="77777777" w:rsidR="00E569B5" w:rsidRDefault="00E569B5" w:rsidP="00E569B5">
      <w:pPr>
        <w:spacing w:line="360" w:lineRule="auto"/>
        <w:jc w:val="both"/>
      </w:pPr>
      <w:r w:rsidRPr="00D16F7A">
        <w:t>3. ............................................................................................................................................................</w:t>
      </w:r>
    </w:p>
    <w:p w14:paraId="28B2D6A1" w14:textId="77777777" w:rsidR="00E569B5" w:rsidRPr="00D16F7A" w:rsidRDefault="00E569B5" w:rsidP="00E569B5">
      <w:pPr>
        <w:spacing w:line="360" w:lineRule="auto"/>
        <w:jc w:val="both"/>
      </w:pPr>
      <w:r>
        <w:t>4. ............................................................................................................................................................</w:t>
      </w:r>
    </w:p>
    <w:p w14:paraId="6FE0A4D8" w14:textId="77777777" w:rsidR="00E569B5" w:rsidRPr="00D16F7A" w:rsidRDefault="00E569B5" w:rsidP="00E569B5">
      <w:pPr>
        <w:spacing w:line="276" w:lineRule="auto"/>
        <w:jc w:val="both"/>
      </w:pPr>
      <w:r w:rsidRPr="00D16F7A">
        <w:t>........................................                      .................................                         ........................................</w:t>
      </w:r>
    </w:p>
    <w:p w14:paraId="1820E1D1" w14:textId="77777777" w:rsidR="00E569B5" w:rsidRPr="00D16F7A" w:rsidRDefault="00E569B5" w:rsidP="00E569B5">
      <w:pPr>
        <w:spacing w:line="276" w:lineRule="auto"/>
        <w:jc w:val="both"/>
        <w:rPr>
          <w:sz w:val="20"/>
          <w:szCs w:val="20"/>
        </w:rPr>
      </w:pPr>
      <w:r w:rsidRPr="00D16F7A">
        <w:rPr>
          <w:sz w:val="20"/>
          <w:szCs w:val="20"/>
        </w:rPr>
        <w:t>(kandidato pareigos</w:t>
      </w:r>
      <w:r>
        <w:rPr>
          <w:sz w:val="20"/>
          <w:szCs w:val="20"/>
        </w:rPr>
        <w:t>,</w:t>
      </w:r>
      <w:r w:rsidRPr="00D16F7A">
        <w:rPr>
          <w:sz w:val="20"/>
          <w:szCs w:val="20"/>
        </w:rPr>
        <w:t xml:space="preserve">                                                      (parašas)                                                             (vardas, pavardė)</w:t>
      </w:r>
      <w:r>
        <w:rPr>
          <w:sz w:val="20"/>
          <w:szCs w:val="20"/>
        </w:rPr>
        <w:t xml:space="preserve">  </w:t>
      </w:r>
    </w:p>
    <w:p w14:paraId="4083BF68" w14:textId="77777777" w:rsidR="00E569B5" w:rsidRDefault="00E569B5" w:rsidP="00E569B5">
      <w:pPr>
        <w:spacing w:line="276" w:lineRule="auto"/>
        <w:jc w:val="both"/>
        <w:rPr>
          <w:sz w:val="20"/>
          <w:szCs w:val="20"/>
        </w:rPr>
      </w:pPr>
      <w:r w:rsidRPr="00D16F7A">
        <w:rPr>
          <w:sz w:val="20"/>
          <w:szCs w:val="20"/>
        </w:rPr>
        <w:t>jei atstovauja juridiniam asmeniui)</w:t>
      </w:r>
    </w:p>
    <w:p w14:paraId="16A6AF1F" w14:textId="7F6615A4" w:rsidR="00482576" w:rsidRPr="00085550" w:rsidRDefault="00482576"/>
    <w:p w14:paraId="1398F781" w14:textId="2DCF52C9" w:rsidR="001A2352" w:rsidRPr="00CC44E6" w:rsidRDefault="001A2352" w:rsidP="001A2352">
      <w:pPr>
        <w:ind w:firstLine="567"/>
        <w:jc w:val="both"/>
        <w:rPr>
          <w:color w:val="FF0000"/>
          <w:sz w:val="16"/>
          <w:szCs w:val="16"/>
        </w:rPr>
      </w:pPr>
      <w:r w:rsidRPr="00EF49FA">
        <w:rPr>
          <w:sz w:val="16"/>
          <w:szCs w:val="16"/>
        </w:rPr>
        <w:t xml:space="preserve">Pasirašydami Jūs patvirtinate, kad esate tinkamai informuotas, kad Jūsų asmens duomenų valdytojas yra Raseinių </w:t>
      </w:r>
      <w:r w:rsidR="00CC44E6">
        <w:rPr>
          <w:sz w:val="16"/>
          <w:szCs w:val="16"/>
        </w:rPr>
        <w:t>socialinių paslaugų centras</w:t>
      </w:r>
      <w:r w:rsidRPr="00EF49FA">
        <w:rPr>
          <w:sz w:val="16"/>
          <w:szCs w:val="16"/>
        </w:rPr>
        <w:t xml:space="preserve"> (juridinio asmens kodas </w:t>
      </w:r>
      <w:r w:rsidR="00CC44E6">
        <w:rPr>
          <w:sz w:val="16"/>
          <w:szCs w:val="16"/>
        </w:rPr>
        <w:t>302677776</w:t>
      </w:r>
      <w:r w:rsidRPr="00EF49FA">
        <w:rPr>
          <w:sz w:val="16"/>
          <w:szCs w:val="16"/>
        </w:rPr>
        <w:t xml:space="preserve">, adresas: </w:t>
      </w:r>
      <w:r w:rsidR="00CC44E6">
        <w:rPr>
          <w:sz w:val="16"/>
          <w:szCs w:val="16"/>
        </w:rPr>
        <w:t xml:space="preserve">Žemaitės g. 4, LT60127 </w:t>
      </w:r>
      <w:r w:rsidRPr="00EF49FA">
        <w:rPr>
          <w:sz w:val="16"/>
          <w:szCs w:val="16"/>
        </w:rPr>
        <w:t xml:space="preserve"> Raseiniai, tel. (</w:t>
      </w:r>
      <w:r w:rsidR="008C3F1B">
        <w:rPr>
          <w:sz w:val="16"/>
          <w:szCs w:val="16"/>
        </w:rPr>
        <w:t>0</w:t>
      </w:r>
      <w:r w:rsidRPr="00EF49FA">
        <w:rPr>
          <w:sz w:val="16"/>
          <w:szCs w:val="16"/>
        </w:rPr>
        <w:t xml:space="preserve"> 428) </w:t>
      </w:r>
      <w:r w:rsidR="00CC44E6">
        <w:rPr>
          <w:sz w:val="16"/>
          <w:szCs w:val="16"/>
        </w:rPr>
        <w:t>72</w:t>
      </w:r>
      <w:r w:rsidRPr="00EF49FA">
        <w:rPr>
          <w:sz w:val="16"/>
          <w:szCs w:val="16"/>
        </w:rPr>
        <w:t xml:space="preserve"> </w:t>
      </w:r>
      <w:r w:rsidR="00CC44E6">
        <w:rPr>
          <w:sz w:val="16"/>
          <w:szCs w:val="16"/>
        </w:rPr>
        <w:t>035</w:t>
      </w:r>
      <w:r w:rsidRPr="00EF49FA">
        <w:rPr>
          <w:sz w:val="16"/>
          <w:szCs w:val="16"/>
        </w:rPr>
        <w:t xml:space="preserve">, el. p. </w:t>
      </w:r>
      <w:hyperlink r:id="rId8" w:history="1">
        <w:r w:rsidR="00CC44E6" w:rsidRPr="009513EB">
          <w:rPr>
            <w:rStyle w:val="Hipersaitas"/>
            <w:sz w:val="16"/>
            <w:szCs w:val="16"/>
          </w:rPr>
          <w:t>soc.paslaugos@rspc.lt</w:t>
        </w:r>
      </w:hyperlink>
      <w:r w:rsidRPr="00EF49FA">
        <w:rPr>
          <w:sz w:val="16"/>
          <w:szCs w:val="16"/>
        </w:rPr>
        <w:t>).</w:t>
      </w:r>
      <w:r>
        <w:rPr>
          <w:sz w:val="16"/>
          <w:szCs w:val="16"/>
        </w:rPr>
        <w:t xml:space="preserve"> </w:t>
      </w:r>
      <w:r w:rsidRPr="00EF49FA">
        <w:rPr>
          <w:sz w:val="16"/>
          <w:szCs w:val="16"/>
        </w:rPr>
        <w:t xml:space="preserve">Asmens duomenys tvarkomi siekiant išnagrinėti Jūsų prašymą/skundą/paklausimą.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prašymui/skundui/paklausimui išnagrinėti ir asmenims, kurie turi teisę šiuos duomenis gauti teisės aktų nustatyta tvarka. Duomenis pateikti privalote, kadangi kitaip negalėsime išnagrinėti Jūsų skundo/prašymo/pareiškimo ir/ar suteikti paslaugos. Jūs turite teisę kreiptis su prašymu susipažinti su asmens duomenimis, juos ištaisyti, ištrinti, apriboti jų tvarkymą, juos perkelti, taip pat turite teisę </w:t>
      </w:r>
      <w:r w:rsidRPr="00397ABA">
        <w:rPr>
          <w:sz w:val="16"/>
          <w:szCs w:val="16"/>
        </w:rPr>
        <w:t>nesutikti su duomenų tvarkymu, pateikti skundą Valstybinei duomenų apsaugos inspekcijai (A. Juozapavičiaus g. 6, 09310 Vilnius) ir pasikonsultuoti su Raseinių</w:t>
      </w:r>
      <w:r w:rsidR="00397ABA" w:rsidRPr="00397ABA">
        <w:rPr>
          <w:sz w:val="16"/>
          <w:szCs w:val="16"/>
        </w:rPr>
        <w:t xml:space="preserve"> socialinių paslaugų centro duomenų apsaugos  pareigūnu </w:t>
      </w:r>
      <w:r w:rsidRPr="00397ABA">
        <w:rPr>
          <w:sz w:val="16"/>
          <w:szCs w:val="16"/>
        </w:rPr>
        <w:t>el. p.</w:t>
      </w:r>
      <w:r w:rsidR="001B1307" w:rsidRPr="00397ABA">
        <w:t xml:space="preserve"> </w:t>
      </w:r>
      <w:proofErr w:type="spellStart"/>
      <w:r w:rsidR="00397ABA" w:rsidRPr="00397ABA">
        <w:rPr>
          <w:b/>
          <w:bCs/>
          <w:sz w:val="16"/>
          <w:szCs w:val="16"/>
        </w:rPr>
        <w:t>olga.gramaile@rspc.lt</w:t>
      </w:r>
      <w:proofErr w:type="spellEnd"/>
      <w:r w:rsidRPr="00397ABA">
        <w:rPr>
          <w:sz w:val="16"/>
          <w:szCs w:val="16"/>
        </w:rPr>
        <w:t xml:space="preserve">. Daugiau informacijos apie duomenų tvarkymą rasite </w:t>
      </w:r>
      <w:hyperlink r:id="rId9" w:history="1">
        <w:r w:rsidR="00397ABA" w:rsidRPr="00397ABA">
          <w:rPr>
            <w:rStyle w:val="Hipersaitas"/>
            <w:color w:val="auto"/>
            <w:sz w:val="16"/>
            <w:szCs w:val="16"/>
          </w:rPr>
          <w:t>www.rspc.lt</w:t>
        </w:r>
      </w:hyperlink>
      <w:r w:rsidRPr="00397ABA">
        <w:rPr>
          <w:sz w:val="16"/>
          <w:szCs w:val="16"/>
        </w:rPr>
        <w:t>.</w:t>
      </w:r>
    </w:p>
    <w:p w14:paraId="53221E1A" w14:textId="52BE26B9" w:rsidR="001A2352" w:rsidRDefault="001A2352" w:rsidP="001C7398">
      <w:pPr>
        <w:jc w:val="both"/>
        <w:rPr>
          <w:sz w:val="16"/>
          <w:szCs w:val="16"/>
        </w:rPr>
      </w:pPr>
    </w:p>
    <w:p w14:paraId="63E06C95" w14:textId="631DA2A4" w:rsidR="00085550" w:rsidRDefault="00085550" w:rsidP="001C7398">
      <w:pPr>
        <w:jc w:val="both"/>
        <w:rPr>
          <w:sz w:val="16"/>
          <w:szCs w:val="16"/>
        </w:rPr>
      </w:pPr>
    </w:p>
    <w:p w14:paraId="02F54E51" w14:textId="77777777" w:rsidR="001F4EDE" w:rsidRDefault="001F4EDE" w:rsidP="001C7398">
      <w:pPr>
        <w:jc w:val="both"/>
        <w:rPr>
          <w:sz w:val="16"/>
          <w:szCs w:val="16"/>
        </w:rPr>
      </w:pPr>
    </w:p>
    <w:p w14:paraId="1A4C908A" w14:textId="1D709A16" w:rsidR="00CC44E6" w:rsidRPr="00D6205E" w:rsidRDefault="0066120C" w:rsidP="001C7398">
      <w:pPr>
        <w:ind w:firstLine="1296"/>
        <w:jc w:val="both"/>
        <w:rPr>
          <w:sz w:val="20"/>
          <w:szCs w:val="20"/>
        </w:rPr>
      </w:pPr>
      <w:r>
        <w:rPr>
          <w:sz w:val="20"/>
          <w:szCs w:val="20"/>
        </w:rPr>
        <w:t xml:space="preserve">  </w:t>
      </w:r>
      <w:r w:rsidRPr="00D16F7A">
        <w:rPr>
          <w:sz w:val="20"/>
          <w:szCs w:val="20"/>
        </w:rPr>
        <w:t xml:space="preserve">                                       </w:t>
      </w:r>
      <w:r>
        <w:rPr>
          <w:sz w:val="20"/>
          <w:szCs w:val="20"/>
        </w:rPr>
        <w:t xml:space="preserve">                 </w:t>
      </w:r>
      <w:r w:rsidRPr="00D16F7A">
        <w:rPr>
          <w:sz w:val="20"/>
          <w:szCs w:val="20"/>
        </w:rPr>
        <w:t xml:space="preserve"> </w:t>
      </w:r>
      <w:r>
        <w:rPr>
          <w:sz w:val="20"/>
          <w:szCs w:val="20"/>
        </w:rPr>
        <w:t xml:space="preserve">  </w:t>
      </w:r>
      <w:r w:rsidRPr="00D16F7A">
        <w:rPr>
          <w:sz w:val="20"/>
          <w:szCs w:val="20"/>
        </w:rPr>
        <w:t>(parašas)                                                         (vardas, pavardė)</w:t>
      </w:r>
      <w:r>
        <w:rPr>
          <w:sz w:val="20"/>
          <w:szCs w:val="20"/>
        </w:rPr>
        <w:t xml:space="preserve"> </w:t>
      </w:r>
    </w:p>
    <w:p w14:paraId="056DB0B2" w14:textId="77777777" w:rsidR="001F4EDE" w:rsidRDefault="001F4EDE" w:rsidP="00482576">
      <w:pPr>
        <w:pStyle w:val="Style2"/>
        <w:shd w:val="clear" w:color="auto" w:fill="auto"/>
        <w:tabs>
          <w:tab w:val="left" w:pos="0"/>
          <w:tab w:val="left" w:pos="993"/>
        </w:tabs>
        <w:spacing w:before="0" w:after="0" w:line="240" w:lineRule="auto"/>
        <w:ind w:firstLine="0"/>
        <w:rPr>
          <w:rFonts w:ascii="Times New Roman" w:hAnsi="Times New Roman" w:cs="Times New Roman"/>
          <w:b/>
          <w:color w:val="000000" w:themeColor="text1"/>
          <w:sz w:val="24"/>
          <w:szCs w:val="24"/>
        </w:rPr>
      </w:pPr>
    </w:p>
    <w:p w14:paraId="68041A29" w14:textId="77777777" w:rsidR="001F4EDE" w:rsidRDefault="001F4EDE" w:rsidP="00482576">
      <w:pPr>
        <w:pStyle w:val="Style2"/>
        <w:shd w:val="clear" w:color="auto" w:fill="auto"/>
        <w:tabs>
          <w:tab w:val="left" w:pos="0"/>
          <w:tab w:val="left" w:pos="993"/>
        </w:tabs>
        <w:spacing w:before="0" w:after="0" w:line="240" w:lineRule="auto"/>
        <w:ind w:firstLine="0"/>
        <w:rPr>
          <w:rFonts w:ascii="Times New Roman" w:hAnsi="Times New Roman" w:cs="Times New Roman"/>
          <w:b/>
          <w:color w:val="000000" w:themeColor="text1"/>
          <w:sz w:val="24"/>
          <w:szCs w:val="24"/>
        </w:rPr>
      </w:pPr>
    </w:p>
    <w:p w14:paraId="251C584E" w14:textId="77777777" w:rsidR="001F4EDE" w:rsidRDefault="001F4EDE" w:rsidP="00482576">
      <w:pPr>
        <w:pStyle w:val="Style2"/>
        <w:shd w:val="clear" w:color="auto" w:fill="auto"/>
        <w:tabs>
          <w:tab w:val="left" w:pos="0"/>
          <w:tab w:val="left" w:pos="993"/>
        </w:tabs>
        <w:spacing w:before="0" w:after="0" w:line="240" w:lineRule="auto"/>
        <w:ind w:firstLine="0"/>
        <w:rPr>
          <w:rFonts w:ascii="Times New Roman" w:hAnsi="Times New Roman" w:cs="Times New Roman"/>
          <w:b/>
          <w:color w:val="000000" w:themeColor="text1"/>
          <w:sz w:val="24"/>
          <w:szCs w:val="24"/>
        </w:rPr>
      </w:pPr>
    </w:p>
    <w:p w14:paraId="64D0D6AF" w14:textId="77777777" w:rsidR="001F4EDE" w:rsidRDefault="001F4EDE" w:rsidP="00482576">
      <w:pPr>
        <w:pStyle w:val="Style2"/>
        <w:shd w:val="clear" w:color="auto" w:fill="auto"/>
        <w:tabs>
          <w:tab w:val="left" w:pos="0"/>
          <w:tab w:val="left" w:pos="993"/>
        </w:tabs>
        <w:spacing w:before="0" w:after="0" w:line="240" w:lineRule="auto"/>
        <w:ind w:firstLine="0"/>
        <w:rPr>
          <w:rFonts w:ascii="Times New Roman" w:hAnsi="Times New Roman" w:cs="Times New Roman"/>
          <w:b/>
          <w:color w:val="000000" w:themeColor="text1"/>
          <w:sz w:val="24"/>
          <w:szCs w:val="24"/>
        </w:rPr>
      </w:pPr>
    </w:p>
    <w:p w14:paraId="03996EC9" w14:textId="1DC334E4" w:rsidR="00482576" w:rsidRPr="001D689E" w:rsidRDefault="00482576" w:rsidP="00482576">
      <w:pPr>
        <w:pStyle w:val="Style2"/>
        <w:shd w:val="clear" w:color="auto" w:fill="auto"/>
        <w:tabs>
          <w:tab w:val="left" w:pos="0"/>
          <w:tab w:val="left" w:pos="993"/>
        </w:tabs>
        <w:spacing w:before="0" w:after="0" w:line="240" w:lineRule="auto"/>
        <w:ind w:firstLine="0"/>
        <w:rPr>
          <w:rFonts w:ascii="Times New Roman" w:hAnsi="Times New Roman" w:cs="Times New Roman"/>
          <w:b/>
          <w:color w:val="000000" w:themeColor="text1"/>
          <w:sz w:val="24"/>
          <w:szCs w:val="24"/>
        </w:rPr>
      </w:pPr>
      <w:bookmarkStart w:id="0" w:name="_GoBack"/>
      <w:bookmarkEnd w:id="0"/>
      <w:r w:rsidRPr="001D689E">
        <w:rPr>
          <w:rFonts w:ascii="Times New Roman" w:hAnsi="Times New Roman" w:cs="Times New Roman"/>
          <w:b/>
          <w:color w:val="000000" w:themeColor="text1"/>
          <w:sz w:val="24"/>
          <w:szCs w:val="24"/>
        </w:rPr>
        <w:lastRenderedPageBreak/>
        <w:t>INFORMAVIMAS APIE ASMENS DUOMENŲ TVARKYMĄ</w:t>
      </w:r>
    </w:p>
    <w:p w14:paraId="303BBC0F" w14:textId="77777777" w:rsidR="00482576" w:rsidRPr="001D689E" w:rsidRDefault="00482576" w:rsidP="00482576">
      <w:pPr>
        <w:pStyle w:val="Style2"/>
        <w:shd w:val="clear" w:color="auto" w:fill="auto"/>
        <w:tabs>
          <w:tab w:val="left" w:pos="0"/>
          <w:tab w:val="left" w:pos="993"/>
        </w:tabs>
        <w:spacing w:before="0" w:after="0" w:line="240" w:lineRule="auto"/>
        <w:ind w:firstLine="0"/>
        <w:jc w:val="both"/>
        <w:rPr>
          <w:rFonts w:ascii="Times New Roman" w:hAnsi="Times New Roman" w:cs="Times New Roman"/>
          <w:color w:val="000000" w:themeColor="text1"/>
          <w:sz w:val="24"/>
          <w:szCs w:val="24"/>
        </w:rPr>
      </w:pPr>
    </w:p>
    <w:p w14:paraId="7EAA5746" w14:textId="71243998" w:rsidR="00482576" w:rsidRPr="001D689E" w:rsidRDefault="00482576" w:rsidP="00482576">
      <w:pPr>
        <w:pStyle w:val="Style2"/>
        <w:shd w:val="clear" w:color="auto" w:fill="auto"/>
        <w:tabs>
          <w:tab w:val="left" w:pos="0"/>
          <w:tab w:val="left" w:pos="993"/>
        </w:tabs>
        <w:spacing w:before="0" w:after="0" w:line="240" w:lineRule="auto"/>
        <w:ind w:firstLine="567"/>
        <w:jc w:val="both"/>
        <w:rPr>
          <w:rFonts w:ascii="Times New Roman" w:hAnsi="Times New Roman" w:cs="Times New Roman"/>
          <w:color w:val="000000" w:themeColor="text1"/>
          <w:sz w:val="24"/>
          <w:szCs w:val="24"/>
        </w:rPr>
      </w:pPr>
      <w:r w:rsidRPr="001D689E">
        <w:rPr>
          <w:rFonts w:ascii="Times New Roman" w:hAnsi="Times New Roman" w:cs="Times New Roman"/>
          <w:color w:val="000000" w:themeColor="text1"/>
          <w:sz w:val="24"/>
          <w:szCs w:val="24"/>
        </w:rPr>
        <w:t xml:space="preserve">Šiuo pranešimu informuojame apie asmens duomenų tvarkymą Raseinių </w:t>
      </w:r>
      <w:r w:rsidR="00CC44E6">
        <w:rPr>
          <w:rFonts w:ascii="Times New Roman" w:hAnsi="Times New Roman" w:cs="Times New Roman"/>
          <w:color w:val="000000" w:themeColor="text1"/>
          <w:sz w:val="24"/>
          <w:szCs w:val="24"/>
        </w:rPr>
        <w:t>socialinių paslaugų centro</w:t>
      </w:r>
      <w:r w:rsidRPr="001D689E">
        <w:rPr>
          <w:rFonts w:ascii="Times New Roman" w:hAnsi="Times New Roman" w:cs="Times New Roman"/>
          <w:color w:val="000000" w:themeColor="text1"/>
          <w:sz w:val="24"/>
          <w:szCs w:val="24"/>
        </w:rPr>
        <w:t xml:space="preserve">, juridinio asmens kodas </w:t>
      </w:r>
      <w:r w:rsidR="00CC44E6">
        <w:rPr>
          <w:rFonts w:ascii="Times New Roman" w:hAnsi="Times New Roman" w:cs="Times New Roman"/>
          <w:iCs/>
          <w:sz w:val="24"/>
          <w:szCs w:val="24"/>
        </w:rPr>
        <w:t>302677776</w:t>
      </w:r>
      <w:r w:rsidRPr="001D689E">
        <w:rPr>
          <w:rFonts w:ascii="Times New Roman" w:hAnsi="Times New Roman" w:cs="Times New Roman"/>
          <w:iCs/>
          <w:sz w:val="24"/>
          <w:szCs w:val="24"/>
        </w:rPr>
        <w:t xml:space="preserve">, adresas </w:t>
      </w:r>
      <w:r w:rsidR="00CC44E6">
        <w:rPr>
          <w:rFonts w:ascii="Times New Roman" w:hAnsi="Times New Roman" w:cs="Times New Roman"/>
          <w:iCs/>
          <w:sz w:val="24"/>
          <w:szCs w:val="24"/>
        </w:rPr>
        <w:t>Žemaitės g. 4</w:t>
      </w:r>
      <w:r w:rsidRPr="001D689E">
        <w:rPr>
          <w:rFonts w:ascii="Times New Roman" w:hAnsi="Times New Roman" w:cs="Times New Roman"/>
          <w:sz w:val="24"/>
          <w:szCs w:val="24"/>
        </w:rPr>
        <w:t>, LT – 601</w:t>
      </w:r>
      <w:r w:rsidR="00CC44E6">
        <w:rPr>
          <w:rFonts w:ascii="Times New Roman" w:hAnsi="Times New Roman" w:cs="Times New Roman"/>
          <w:sz w:val="24"/>
          <w:szCs w:val="24"/>
        </w:rPr>
        <w:t>27</w:t>
      </w:r>
      <w:r w:rsidRPr="001D689E">
        <w:rPr>
          <w:rFonts w:ascii="Times New Roman" w:hAnsi="Times New Roman" w:cs="Times New Roman"/>
          <w:sz w:val="24"/>
          <w:szCs w:val="24"/>
        </w:rPr>
        <w:t xml:space="preserve"> Raseiniai, </w:t>
      </w:r>
      <w:r w:rsidRPr="001D689E">
        <w:rPr>
          <w:rFonts w:ascii="Times New Roman" w:hAnsi="Times New Roman" w:cs="Times New Roman"/>
          <w:color w:val="000000" w:themeColor="text1"/>
          <w:sz w:val="24"/>
          <w:szCs w:val="24"/>
        </w:rPr>
        <w:t xml:space="preserve"> (toliau – </w:t>
      </w:r>
      <w:r w:rsidR="00CC44E6">
        <w:rPr>
          <w:rFonts w:ascii="Times New Roman" w:hAnsi="Times New Roman" w:cs="Times New Roman"/>
          <w:color w:val="000000" w:themeColor="text1"/>
          <w:sz w:val="24"/>
          <w:szCs w:val="24"/>
        </w:rPr>
        <w:t>Centras</w:t>
      </w:r>
      <w:r w:rsidRPr="001D689E">
        <w:rPr>
          <w:rFonts w:ascii="Times New Roman" w:hAnsi="Times New Roman" w:cs="Times New Roman"/>
          <w:color w:val="000000" w:themeColor="text1"/>
          <w:sz w:val="24"/>
          <w:szCs w:val="24"/>
        </w:rPr>
        <w:t>), kuri</w:t>
      </w:r>
      <w:r w:rsidR="00CC44E6">
        <w:rPr>
          <w:rFonts w:ascii="Times New Roman" w:hAnsi="Times New Roman" w:cs="Times New Roman"/>
          <w:color w:val="000000" w:themeColor="text1"/>
          <w:sz w:val="24"/>
          <w:szCs w:val="24"/>
        </w:rPr>
        <w:t>s</w:t>
      </w:r>
      <w:r w:rsidRPr="001D689E">
        <w:rPr>
          <w:rFonts w:ascii="Times New Roman" w:hAnsi="Times New Roman" w:cs="Times New Roman"/>
          <w:color w:val="000000" w:themeColor="text1"/>
          <w:sz w:val="24"/>
          <w:szCs w:val="24"/>
        </w:rPr>
        <w:t xml:space="preserve"> yra asmens duomenų valdytoja</w:t>
      </w:r>
      <w:r w:rsidR="00CC44E6">
        <w:rPr>
          <w:rFonts w:ascii="Times New Roman" w:hAnsi="Times New Roman" w:cs="Times New Roman"/>
          <w:color w:val="000000" w:themeColor="text1"/>
          <w:sz w:val="24"/>
          <w:szCs w:val="24"/>
        </w:rPr>
        <w:t>s</w:t>
      </w:r>
      <w:r w:rsidRPr="001D689E">
        <w:rPr>
          <w:rFonts w:ascii="Times New Roman" w:hAnsi="Times New Roman" w:cs="Times New Roman"/>
          <w:color w:val="000000" w:themeColor="text1"/>
          <w:sz w:val="24"/>
          <w:szCs w:val="24"/>
        </w:rPr>
        <w:t xml:space="preserve">. </w:t>
      </w:r>
    </w:p>
    <w:p w14:paraId="67E311BD" w14:textId="77777777" w:rsidR="00482576" w:rsidRPr="001D689E" w:rsidRDefault="00482576" w:rsidP="00482576">
      <w:pPr>
        <w:pStyle w:val="Style2"/>
        <w:shd w:val="clear" w:color="auto" w:fill="auto"/>
        <w:tabs>
          <w:tab w:val="left" w:pos="0"/>
          <w:tab w:val="left" w:pos="993"/>
        </w:tabs>
        <w:spacing w:before="0" w:after="0" w:line="240" w:lineRule="auto"/>
        <w:ind w:firstLine="0"/>
        <w:jc w:val="both"/>
        <w:rPr>
          <w:rFonts w:ascii="Times New Roman" w:hAnsi="Times New Roman" w:cs="Times New Roman"/>
          <w:color w:val="000000" w:themeColor="text1"/>
          <w:sz w:val="24"/>
          <w:szCs w:val="24"/>
        </w:rPr>
      </w:pPr>
    </w:p>
    <w:p w14:paraId="0D2C5C80" w14:textId="300524B2" w:rsidR="00482576" w:rsidRPr="001D689E" w:rsidRDefault="00482576" w:rsidP="00482576">
      <w:pPr>
        <w:pStyle w:val="Pagrindinistekstas2"/>
        <w:tabs>
          <w:tab w:val="left" w:pos="709"/>
          <w:tab w:val="left" w:pos="1276"/>
        </w:tabs>
        <w:ind w:firstLine="567"/>
        <w:rPr>
          <w:rFonts w:eastAsiaTheme="minorHAnsi"/>
          <w:szCs w:val="24"/>
          <w:lang w:eastAsia="en-US"/>
        </w:rPr>
      </w:pPr>
      <w:r w:rsidRPr="001D689E">
        <w:rPr>
          <w:rFonts w:eastAsiaTheme="minorHAnsi"/>
          <w:b/>
          <w:color w:val="000000" w:themeColor="text1"/>
          <w:szCs w:val="24"/>
          <w:lang w:eastAsia="en-US"/>
        </w:rPr>
        <w:t xml:space="preserve">Prašymo nagrinėjimo ir įgyvendinimo tikslu </w:t>
      </w:r>
      <w:r w:rsidR="00CC44E6">
        <w:rPr>
          <w:rFonts w:eastAsiaTheme="minorHAnsi"/>
          <w:color w:val="000000" w:themeColor="text1"/>
          <w:szCs w:val="24"/>
          <w:lang w:eastAsia="en-US"/>
        </w:rPr>
        <w:t>Centras</w:t>
      </w:r>
      <w:r w:rsidRPr="001D689E">
        <w:rPr>
          <w:rFonts w:eastAsiaTheme="minorHAnsi"/>
          <w:color w:val="000000" w:themeColor="text1"/>
          <w:szCs w:val="24"/>
          <w:lang w:eastAsia="en-US"/>
        </w:rPr>
        <w:t xml:space="preserve"> tvarko prašymą teikiančio asmens vardą, pavardę, kontaktinę informaciją ir kitus asmens duomenis, </w:t>
      </w:r>
      <w:r w:rsidRPr="001D689E">
        <w:rPr>
          <w:rFonts w:eastAsiaTheme="minorHAnsi"/>
          <w:szCs w:val="24"/>
          <w:lang w:eastAsia="en-US"/>
        </w:rPr>
        <w:t xml:space="preserve">kuriuos pateikia asmuo ir kuriuos tvarkyti </w:t>
      </w:r>
      <w:r w:rsidR="00CC44E6">
        <w:rPr>
          <w:rFonts w:eastAsiaTheme="minorHAnsi"/>
          <w:szCs w:val="24"/>
          <w:lang w:eastAsia="en-US"/>
        </w:rPr>
        <w:t xml:space="preserve">Centrą </w:t>
      </w:r>
      <w:r w:rsidRPr="001D689E">
        <w:rPr>
          <w:rFonts w:eastAsiaTheme="minorHAnsi"/>
          <w:szCs w:val="24"/>
          <w:lang w:eastAsia="en-US"/>
        </w:rPr>
        <w:t xml:space="preserve">įpareigoja įstatymai ir kiti teisės aktai. Teisės aktų nustatytais atvejais asmens duomenis </w:t>
      </w:r>
      <w:r w:rsidR="00CC44E6">
        <w:rPr>
          <w:rFonts w:eastAsiaTheme="minorHAnsi"/>
          <w:szCs w:val="24"/>
          <w:lang w:eastAsia="en-US"/>
        </w:rPr>
        <w:t>Centras</w:t>
      </w:r>
      <w:r w:rsidRPr="001D689E">
        <w:rPr>
          <w:rFonts w:eastAsiaTheme="minorHAnsi"/>
          <w:szCs w:val="24"/>
          <w:lang w:eastAsia="en-US"/>
        </w:rPr>
        <w:t xml:space="preserve"> gauna iš kitų valstybės institucijų ir jų valdomų valstybės registrų ir informacinių sistemų.</w:t>
      </w:r>
    </w:p>
    <w:p w14:paraId="79E54FFF" w14:textId="77777777" w:rsidR="00482576" w:rsidRPr="001D689E" w:rsidRDefault="00482576" w:rsidP="00482576">
      <w:pPr>
        <w:pStyle w:val="Pagrindinistekstas2"/>
        <w:tabs>
          <w:tab w:val="left" w:pos="709"/>
          <w:tab w:val="left" w:pos="1276"/>
        </w:tabs>
        <w:rPr>
          <w:rFonts w:eastAsiaTheme="minorHAnsi"/>
          <w:color w:val="000000" w:themeColor="text1"/>
          <w:szCs w:val="24"/>
          <w:lang w:eastAsia="en-US"/>
        </w:rPr>
      </w:pPr>
      <w:r w:rsidRPr="001D689E">
        <w:rPr>
          <w:rFonts w:eastAsiaTheme="minorHAnsi"/>
          <w:color w:val="FF0000"/>
          <w:szCs w:val="24"/>
          <w:lang w:eastAsia="en-US"/>
        </w:rPr>
        <w:t xml:space="preserve"> </w:t>
      </w:r>
    </w:p>
    <w:p w14:paraId="6D3ADDFF" w14:textId="56241F25" w:rsidR="00482576" w:rsidRPr="001D689E" w:rsidRDefault="00482576" w:rsidP="00482576">
      <w:pPr>
        <w:pStyle w:val="Pagrindinistekstas2"/>
        <w:tabs>
          <w:tab w:val="left" w:pos="709"/>
          <w:tab w:val="left" w:pos="1276"/>
        </w:tabs>
        <w:ind w:firstLine="567"/>
        <w:rPr>
          <w:rFonts w:eastAsiaTheme="minorHAnsi"/>
          <w:color w:val="000000" w:themeColor="text1"/>
          <w:szCs w:val="24"/>
          <w:lang w:eastAsia="en-US"/>
        </w:rPr>
      </w:pPr>
      <w:r w:rsidRPr="001D689E">
        <w:rPr>
          <w:rFonts w:eastAsiaTheme="minorHAnsi"/>
          <w:color w:val="000000" w:themeColor="text1"/>
          <w:szCs w:val="24"/>
          <w:lang w:eastAsia="en-US"/>
        </w:rPr>
        <w:t xml:space="preserve">Asmens duomenys tvarkomi vadovaujantis Bendrojo duomenų apsaugos reglamento (ES) 2016/679 6 straipsnio 1 dalies c punktu – vykdant </w:t>
      </w:r>
      <w:r w:rsidR="00CC44E6">
        <w:rPr>
          <w:rFonts w:eastAsiaTheme="minorHAnsi"/>
          <w:color w:val="000000" w:themeColor="text1"/>
          <w:szCs w:val="24"/>
          <w:lang w:eastAsia="en-US"/>
        </w:rPr>
        <w:t>Centro</w:t>
      </w:r>
      <w:r w:rsidRPr="001D689E">
        <w:rPr>
          <w:rFonts w:eastAsiaTheme="minorHAnsi"/>
          <w:color w:val="000000" w:themeColor="text1"/>
          <w:szCs w:val="24"/>
          <w:lang w:eastAsia="en-US"/>
        </w:rPr>
        <w:t xml:space="preserve"> taikomų įstatymų ir kitų teisės aktų reikalavimus, bei 6 straipsnio 1 dalies e punktu – vykdant </w:t>
      </w:r>
      <w:r w:rsidR="00CC44E6">
        <w:rPr>
          <w:rFonts w:eastAsiaTheme="minorHAnsi"/>
          <w:color w:val="000000" w:themeColor="text1"/>
          <w:szCs w:val="24"/>
          <w:lang w:eastAsia="en-US"/>
        </w:rPr>
        <w:t>Centro</w:t>
      </w:r>
      <w:r w:rsidRPr="001D689E">
        <w:rPr>
          <w:rFonts w:eastAsiaTheme="minorHAnsi"/>
          <w:color w:val="000000" w:themeColor="text1"/>
          <w:szCs w:val="24"/>
          <w:lang w:eastAsia="en-US"/>
        </w:rPr>
        <w:t xml:space="preserve"> pavestas funkcijas, teikiant viešąsias paslaugas bei įgyvendinant suteiktus įgaliojimus. </w:t>
      </w:r>
    </w:p>
    <w:p w14:paraId="0663834A" w14:textId="77777777" w:rsidR="00482576" w:rsidRPr="001D689E" w:rsidRDefault="00482576" w:rsidP="00482576">
      <w:pPr>
        <w:pStyle w:val="Pagrindinistekstas2"/>
        <w:tabs>
          <w:tab w:val="left" w:pos="709"/>
          <w:tab w:val="left" w:pos="1276"/>
        </w:tabs>
        <w:rPr>
          <w:rFonts w:eastAsiaTheme="minorHAnsi"/>
          <w:color w:val="000000" w:themeColor="text1"/>
          <w:szCs w:val="24"/>
          <w:lang w:eastAsia="en-US"/>
        </w:rPr>
      </w:pPr>
    </w:p>
    <w:p w14:paraId="32B066E8" w14:textId="5FEFD7DF" w:rsidR="00482576" w:rsidRPr="001D689E" w:rsidRDefault="00482576" w:rsidP="00583CA8">
      <w:pPr>
        <w:tabs>
          <w:tab w:val="left" w:pos="0"/>
        </w:tabs>
        <w:ind w:firstLine="567"/>
        <w:jc w:val="both"/>
      </w:pPr>
      <w:r w:rsidRPr="001D689E">
        <w:t xml:space="preserve">Teisės aktų nustatytais atvejais </w:t>
      </w:r>
      <w:r w:rsidR="00CC44E6">
        <w:t>Centras</w:t>
      </w:r>
      <w:r w:rsidRPr="001D689E">
        <w:t xml:space="preserve"> teikia asmens duomenis valstybės registrams ir informacinėms sistemoms, </w:t>
      </w:r>
      <w:r w:rsidR="00CC44E6">
        <w:t>Centro</w:t>
      </w:r>
      <w:r w:rsidRPr="001D689E">
        <w:t xml:space="preserve"> veiklos patikrinimus atliekančioms valstybės institucijoms, kitoms valstybės institucijoms ir kitiems tretiesiems asmenims, kuriems teikti asmens duomenis </w:t>
      </w:r>
      <w:r w:rsidR="00CC44E6">
        <w:t>Centrą</w:t>
      </w:r>
      <w:r w:rsidRPr="001D689E">
        <w:t xml:space="preserve"> įpareigoja įstatymai ar kiti teisės aktai. Prireikus, asmens duomenys gali būti teikiami teismams, teisėsaugos institucijoms. </w:t>
      </w:r>
    </w:p>
    <w:p w14:paraId="34688E86" w14:textId="77777777" w:rsidR="00482576" w:rsidRPr="001D689E" w:rsidRDefault="00482576" w:rsidP="00583CA8">
      <w:pPr>
        <w:pStyle w:val="Pagrindinistekstas2"/>
        <w:tabs>
          <w:tab w:val="left" w:pos="709"/>
          <w:tab w:val="left" w:pos="1276"/>
        </w:tabs>
        <w:rPr>
          <w:rFonts w:eastAsiaTheme="minorHAnsi"/>
          <w:color w:val="000000" w:themeColor="text1"/>
          <w:szCs w:val="24"/>
          <w:lang w:eastAsia="en-US"/>
        </w:rPr>
      </w:pPr>
    </w:p>
    <w:p w14:paraId="2A308605" w14:textId="182B4E6C" w:rsidR="00482576" w:rsidRPr="001D689E" w:rsidRDefault="00CC44E6" w:rsidP="00583CA8">
      <w:pPr>
        <w:tabs>
          <w:tab w:val="left" w:pos="0"/>
          <w:tab w:val="left" w:pos="1276"/>
        </w:tabs>
        <w:ind w:firstLine="567"/>
        <w:jc w:val="both"/>
      </w:pPr>
      <w:r>
        <w:t>Centras</w:t>
      </w:r>
      <w:r w:rsidR="00482576" w:rsidRPr="001D689E">
        <w:t xml:space="preserve"> gali pasitelkti techninės ir programinės įrangos priežiūros ir palaikymo, duomenų centrų ir kitas paslaugas teikiančius paslaugų teikėjus, kuriems būtų teikiami asmens duomenys arba būtų sudaroma galimybė susipažinti su asmens duomenimis. Minėti paslaugų teikėjai tvarkydami asmens duomenis veikia </w:t>
      </w:r>
      <w:r>
        <w:t>Centro</w:t>
      </w:r>
      <w:r w:rsidR="00482576" w:rsidRPr="001D689E">
        <w:t xml:space="preserve"> vardu ir pagal jos nurodymus.</w:t>
      </w:r>
    </w:p>
    <w:p w14:paraId="22923167" w14:textId="77777777" w:rsidR="00482576" w:rsidRPr="001D689E" w:rsidRDefault="00482576" w:rsidP="00583CA8">
      <w:pPr>
        <w:jc w:val="both"/>
      </w:pPr>
    </w:p>
    <w:p w14:paraId="5D7E101D" w14:textId="77777777" w:rsidR="00482576" w:rsidRPr="001D689E" w:rsidRDefault="00482576" w:rsidP="00583CA8">
      <w:pPr>
        <w:ind w:firstLine="567"/>
        <w:jc w:val="both"/>
      </w:pPr>
      <w:bookmarkStart w:id="1" w:name="_Hlk511747061"/>
      <w:r w:rsidRPr="001D689E">
        <w:t>Dėl savo asmens duomenų Jūs  turite toliau nurodytas teises, įgyvendinamas Bendrojo duomenų apsaugos reglamento (ES) 2016/679 15-20 straipsniuose nustatyta apimtimi:</w:t>
      </w:r>
    </w:p>
    <w:p w14:paraId="483CFE41" w14:textId="34D6A676" w:rsidR="00482576" w:rsidRPr="001D689E" w:rsidRDefault="00482576" w:rsidP="00583CA8">
      <w:pPr>
        <w:pStyle w:val="Sraopastraipa"/>
        <w:numPr>
          <w:ilvl w:val="0"/>
          <w:numId w:val="1"/>
        </w:numPr>
        <w:rPr>
          <w:rFonts w:ascii="Times New Roman" w:hAnsi="Times New Roman" w:cs="Times New Roman"/>
          <w:sz w:val="24"/>
          <w:szCs w:val="24"/>
        </w:rPr>
      </w:pPr>
      <w:r w:rsidRPr="001D689E">
        <w:rPr>
          <w:rFonts w:ascii="Times New Roman" w:hAnsi="Times New Roman" w:cs="Times New Roman"/>
          <w:sz w:val="24"/>
          <w:szCs w:val="24"/>
        </w:rPr>
        <w:t xml:space="preserve">Prašyti, kad </w:t>
      </w:r>
      <w:r w:rsidR="00CC44E6">
        <w:rPr>
          <w:rFonts w:ascii="Times New Roman" w:hAnsi="Times New Roman" w:cs="Times New Roman"/>
          <w:sz w:val="24"/>
          <w:szCs w:val="24"/>
        </w:rPr>
        <w:t>Centras</w:t>
      </w:r>
      <w:r w:rsidRPr="001D689E">
        <w:rPr>
          <w:rFonts w:ascii="Times New Roman" w:hAnsi="Times New Roman" w:cs="Times New Roman"/>
          <w:sz w:val="24"/>
          <w:szCs w:val="24"/>
        </w:rPr>
        <w:t xml:space="preserve"> leistų susipažinti su tvarkomais asmens duomenimis;</w:t>
      </w:r>
    </w:p>
    <w:p w14:paraId="66F2D5A8" w14:textId="77777777" w:rsidR="00482576" w:rsidRPr="001D689E" w:rsidRDefault="00482576" w:rsidP="00583CA8">
      <w:pPr>
        <w:pStyle w:val="Sraopastraipa"/>
        <w:numPr>
          <w:ilvl w:val="0"/>
          <w:numId w:val="1"/>
        </w:numPr>
        <w:rPr>
          <w:rFonts w:ascii="Times New Roman" w:hAnsi="Times New Roman" w:cs="Times New Roman"/>
          <w:sz w:val="24"/>
          <w:szCs w:val="24"/>
        </w:rPr>
      </w:pPr>
      <w:r w:rsidRPr="001D689E">
        <w:rPr>
          <w:rFonts w:ascii="Times New Roman" w:hAnsi="Times New Roman" w:cs="Times New Roman"/>
          <w:sz w:val="24"/>
          <w:szCs w:val="24"/>
        </w:rPr>
        <w:t>Prašyti ištaisyti neteisingus, netikslius duomenis ar papildyti neišsamius duomenis;</w:t>
      </w:r>
    </w:p>
    <w:p w14:paraId="0CFB8A44" w14:textId="77777777" w:rsidR="00482576" w:rsidRPr="001D689E" w:rsidRDefault="00482576" w:rsidP="00583CA8">
      <w:pPr>
        <w:pStyle w:val="Sraopastraipa"/>
        <w:numPr>
          <w:ilvl w:val="0"/>
          <w:numId w:val="1"/>
        </w:numPr>
        <w:rPr>
          <w:rFonts w:ascii="Times New Roman" w:hAnsi="Times New Roman" w:cs="Times New Roman"/>
          <w:sz w:val="24"/>
          <w:szCs w:val="24"/>
        </w:rPr>
      </w:pPr>
      <w:r w:rsidRPr="001D689E">
        <w:rPr>
          <w:rFonts w:ascii="Times New Roman" w:hAnsi="Times New Roman" w:cs="Times New Roman"/>
          <w:sz w:val="24"/>
          <w:szCs w:val="24"/>
        </w:rPr>
        <w:t>Prašyti ištrinti savo asmens duomenis („teisė būti pamirštam“);</w:t>
      </w:r>
    </w:p>
    <w:p w14:paraId="28F40C53" w14:textId="77777777" w:rsidR="00482576" w:rsidRPr="001D689E" w:rsidRDefault="00482576" w:rsidP="00583CA8">
      <w:pPr>
        <w:pStyle w:val="Sraopastraipa"/>
        <w:numPr>
          <w:ilvl w:val="0"/>
          <w:numId w:val="1"/>
        </w:numPr>
        <w:rPr>
          <w:rFonts w:ascii="Times New Roman" w:hAnsi="Times New Roman" w:cs="Times New Roman"/>
          <w:sz w:val="24"/>
          <w:szCs w:val="24"/>
        </w:rPr>
      </w:pPr>
      <w:r w:rsidRPr="001D689E">
        <w:rPr>
          <w:rFonts w:ascii="Times New Roman" w:hAnsi="Times New Roman" w:cs="Times New Roman"/>
          <w:sz w:val="24"/>
          <w:szCs w:val="24"/>
        </w:rPr>
        <w:t>Prašyti apriboti savo asmens duomenų tvarkymą.</w:t>
      </w:r>
    </w:p>
    <w:bookmarkEnd w:id="1"/>
    <w:p w14:paraId="358999C7" w14:textId="77777777" w:rsidR="00482576" w:rsidRPr="001D689E" w:rsidRDefault="00482576" w:rsidP="00583CA8">
      <w:pPr>
        <w:jc w:val="both"/>
      </w:pPr>
    </w:p>
    <w:p w14:paraId="7ADD4806" w14:textId="1C8E1B4C" w:rsidR="00482576" w:rsidRPr="001D689E" w:rsidRDefault="00482576" w:rsidP="00583CA8">
      <w:pPr>
        <w:ind w:firstLine="567"/>
        <w:jc w:val="both"/>
      </w:pPr>
      <w:r w:rsidRPr="001D689E">
        <w:t xml:space="preserve">Be to, papildomai informuojame, kad tuo atveju, kai </w:t>
      </w:r>
      <w:r w:rsidR="00CC44E6">
        <w:t>Centras</w:t>
      </w:r>
      <w:r w:rsidRPr="001D689E">
        <w:t xml:space="preserve"> tvarko asmens duomenis atlikdama užduotis viešojo intereso labui bei vykdydama jai pavestas funkcijas, turite teisę nesutikti su asmens duomenų tvarkymu</w:t>
      </w:r>
      <w:r w:rsidRPr="00583CA8">
        <w:t>.</w:t>
      </w:r>
    </w:p>
    <w:p w14:paraId="1620FB21" w14:textId="77777777" w:rsidR="00482576" w:rsidRPr="001D689E" w:rsidRDefault="00482576" w:rsidP="00583CA8">
      <w:pPr>
        <w:jc w:val="both"/>
      </w:pPr>
    </w:p>
    <w:p w14:paraId="0A4ED8AA" w14:textId="77777777" w:rsidR="00482576" w:rsidRPr="001D689E" w:rsidRDefault="00482576" w:rsidP="00583CA8">
      <w:pPr>
        <w:pStyle w:val="Sraopastraipa"/>
        <w:spacing w:line="240" w:lineRule="auto"/>
        <w:ind w:left="0" w:firstLine="567"/>
        <w:rPr>
          <w:rFonts w:ascii="Times New Roman" w:hAnsi="Times New Roman" w:cs="Times New Roman"/>
          <w:color w:val="auto"/>
          <w:sz w:val="24"/>
          <w:szCs w:val="24"/>
        </w:rPr>
      </w:pPr>
      <w:bookmarkStart w:id="2" w:name="_Hlk511747149"/>
      <w:r w:rsidRPr="001D689E">
        <w:rPr>
          <w:rFonts w:ascii="Times New Roman" w:hAnsi="Times New Roman" w:cs="Times New Roman"/>
          <w:color w:val="auto"/>
          <w:sz w:val="24"/>
          <w:szCs w:val="24"/>
        </w:rPr>
        <w:t>Jei manote, kad asmens duomenys yra tvarkomi neteisėtai ar yra pažeidžiamos Jūsų, kaip duomenų subjekto, teisės, turite teisę pateikti skundą Valstybinei duomenų apsaugos inspekcijai (tel. (</w:t>
      </w:r>
      <w:r w:rsidR="00733D60">
        <w:rPr>
          <w:rFonts w:ascii="Times New Roman" w:hAnsi="Times New Roman" w:cs="Times New Roman"/>
          <w:color w:val="auto"/>
          <w:sz w:val="24"/>
          <w:szCs w:val="24"/>
        </w:rPr>
        <w:t>0</w:t>
      </w:r>
      <w:r w:rsidRPr="001D689E">
        <w:rPr>
          <w:rFonts w:ascii="Times New Roman" w:hAnsi="Times New Roman" w:cs="Times New Roman"/>
          <w:color w:val="auto"/>
          <w:sz w:val="24"/>
          <w:szCs w:val="24"/>
        </w:rPr>
        <w:t xml:space="preserve"> 5) 279 1445, el. p. ada@ada.lt). </w:t>
      </w:r>
    </w:p>
    <w:bookmarkEnd w:id="2"/>
    <w:p w14:paraId="0DDAA3AA" w14:textId="77777777" w:rsidR="00482576" w:rsidRPr="001D689E" w:rsidRDefault="00482576" w:rsidP="00583CA8">
      <w:pPr>
        <w:jc w:val="both"/>
      </w:pPr>
    </w:p>
    <w:p w14:paraId="0A7AE548" w14:textId="526A78ED" w:rsidR="00482576" w:rsidRDefault="00482576" w:rsidP="00397ABA">
      <w:pPr>
        <w:ind w:firstLine="567"/>
        <w:jc w:val="both"/>
      </w:pPr>
      <w:r w:rsidRPr="001D689E">
        <w:t xml:space="preserve">Galite bet kada gauti šios informacijos kopiją. Daugiau informacijos apie asmens duomenų apsaugą galite rasti interneto svetainės </w:t>
      </w:r>
      <w:hyperlink r:id="rId10" w:history="1">
        <w:r w:rsidR="00CC44E6" w:rsidRPr="009513EB">
          <w:rPr>
            <w:rStyle w:val="Hipersaitas"/>
          </w:rPr>
          <w:t>www.rspc.lt</w:t>
        </w:r>
      </w:hyperlink>
      <w:r w:rsidRPr="001D689E">
        <w:t xml:space="preserve"> skiltyje „Asmens duomenų apsauga“. Visais klausimais dėl asmens duomenų tvarkymo ir teisių įgyvendinimo turite teisę kreiptis į </w:t>
      </w:r>
      <w:r w:rsidR="00CC44E6" w:rsidRPr="00397ABA">
        <w:t>Centro</w:t>
      </w:r>
      <w:r w:rsidRPr="00397ABA">
        <w:t xml:space="preserve"> </w:t>
      </w:r>
      <w:r w:rsidR="00397ABA" w:rsidRPr="00397ABA">
        <w:t xml:space="preserve">duomenų apsaugos pareigūną Olgą </w:t>
      </w:r>
      <w:proofErr w:type="spellStart"/>
      <w:r w:rsidR="00397ABA" w:rsidRPr="00397ABA">
        <w:t>Gramailę</w:t>
      </w:r>
      <w:proofErr w:type="spellEnd"/>
      <w:r w:rsidRPr="00397ABA">
        <w:t>, tel. (</w:t>
      </w:r>
      <w:r w:rsidR="00BB7461" w:rsidRPr="00397ABA">
        <w:t>0</w:t>
      </w:r>
      <w:r w:rsidR="00583CA8" w:rsidRPr="00397ABA">
        <w:t xml:space="preserve"> </w:t>
      </w:r>
      <w:r w:rsidR="00F65684" w:rsidRPr="00397ABA">
        <w:t>42</w:t>
      </w:r>
      <w:r w:rsidRPr="00397ABA">
        <w:t xml:space="preserve">8) </w:t>
      </w:r>
      <w:r w:rsidR="00397ABA" w:rsidRPr="00397ABA">
        <w:t>72 035</w:t>
      </w:r>
      <w:r w:rsidRPr="00397ABA">
        <w:t xml:space="preserve">, el. paštas </w:t>
      </w:r>
      <w:hyperlink r:id="rId11" w:history="1">
        <w:r w:rsidR="00397ABA" w:rsidRPr="00397ABA">
          <w:rPr>
            <w:rStyle w:val="Hipersaitas"/>
            <w:color w:val="auto"/>
          </w:rPr>
          <w:t>olga.gramaile@rspc.lt</w:t>
        </w:r>
      </w:hyperlink>
    </w:p>
    <w:p w14:paraId="63973D04" w14:textId="3E9E253D" w:rsidR="00397ABA" w:rsidRDefault="00397ABA" w:rsidP="00397ABA">
      <w:pPr>
        <w:ind w:firstLine="567"/>
        <w:jc w:val="both"/>
        <w:rPr>
          <w:lang w:val="pt-BR"/>
        </w:rPr>
      </w:pPr>
    </w:p>
    <w:p w14:paraId="540769AE" w14:textId="77777777" w:rsidR="002D00D8" w:rsidRPr="007A6A73" w:rsidRDefault="002D00D8" w:rsidP="00397ABA">
      <w:pPr>
        <w:ind w:firstLine="567"/>
        <w:jc w:val="both"/>
        <w:rPr>
          <w:lang w:val="pt-BR"/>
        </w:rPr>
      </w:pPr>
    </w:p>
    <w:p w14:paraId="429EADEF" w14:textId="77777777" w:rsidR="00482576" w:rsidRPr="00F830F4" w:rsidRDefault="00482576" w:rsidP="00482576">
      <w:r>
        <w:rPr>
          <w:b/>
        </w:rPr>
        <w:t xml:space="preserve">Susipažinau      </w:t>
      </w:r>
      <w:r>
        <w:t xml:space="preserve"> ___________               </w:t>
      </w:r>
      <w:r w:rsidRPr="00F830F4">
        <w:t xml:space="preserve">_____________                  </w:t>
      </w:r>
      <w:r>
        <w:t xml:space="preserve">   </w:t>
      </w:r>
      <w:r w:rsidRPr="00F830F4">
        <w:t xml:space="preserve">  ____________________</w:t>
      </w:r>
    </w:p>
    <w:p w14:paraId="5C838084" w14:textId="77777777" w:rsidR="00482576" w:rsidRDefault="00482576">
      <w:r>
        <w:rPr>
          <w:i/>
        </w:rPr>
        <w:t xml:space="preserve">                                (data)                           </w:t>
      </w:r>
      <w:r w:rsidRPr="00F830F4">
        <w:rPr>
          <w:i/>
        </w:rPr>
        <w:t xml:space="preserve">(parašas)                       </w:t>
      </w:r>
      <w:r w:rsidRPr="00F830F4">
        <w:rPr>
          <w:i/>
        </w:rPr>
        <w:tab/>
      </w:r>
      <w:r w:rsidRPr="00F830F4">
        <w:t xml:space="preserve">    </w:t>
      </w:r>
      <w:r>
        <w:t xml:space="preserve">      </w:t>
      </w:r>
      <w:r w:rsidRPr="00F830F4">
        <w:rPr>
          <w:i/>
        </w:rPr>
        <w:t>(vardas</w:t>
      </w:r>
      <w:r>
        <w:rPr>
          <w:i/>
        </w:rPr>
        <w:t xml:space="preserve"> ir</w:t>
      </w:r>
      <w:r w:rsidRPr="00F830F4">
        <w:rPr>
          <w:i/>
        </w:rPr>
        <w:t xml:space="preserve"> pavardė</w:t>
      </w:r>
      <w:r>
        <w:rPr>
          <w:i/>
        </w:rPr>
        <w:t>)</w:t>
      </w:r>
    </w:p>
    <w:sectPr w:rsidR="00482576" w:rsidSect="00085550">
      <w:headerReference w:type="default" r:id="rId12"/>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93EDE0" w14:textId="77777777" w:rsidR="00062103" w:rsidRDefault="00062103" w:rsidP="00E569B5">
      <w:r>
        <w:separator/>
      </w:r>
    </w:p>
  </w:endnote>
  <w:endnote w:type="continuationSeparator" w:id="0">
    <w:p w14:paraId="3D75644E" w14:textId="77777777" w:rsidR="00062103" w:rsidRDefault="00062103" w:rsidP="00E56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2DA01" w14:textId="77777777" w:rsidR="00062103" w:rsidRDefault="00062103" w:rsidP="00E569B5">
      <w:r>
        <w:separator/>
      </w:r>
    </w:p>
  </w:footnote>
  <w:footnote w:type="continuationSeparator" w:id="0">
    <w:p w14:paraId="7FEDE06D" w14:textId="77777777" w:rsidR="00062103" w:rsidRDefault="00062103" w:rsidP="00E569B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917606"/>
      <w:docPartObj>
        <w:docPartGallery w:val="Page Numbers (Top of Page)"/>
        <w:docPartUnique/>
      </w:docPartObj>
    </w:sdtPr>
    <w:sdtEndPr/>
    <w:sdtContent>
      <w:p w14:paraId="69120F4E" w14:textId="79F1C134" w:rsidR="00E569B5" w:rsidRDefault="004221E7">
        <w:pPr>
          <w:pStyle w:val="Antrats"/>
          <w:jc w:val="center"/>
        </w:pPr>
        <w:r>
          <w:fldChar w:fldCharType="begin"/>
        </w:r>
        <w:r w:rsidR="00E569B5">
          <w:instrText>PAGE   \* MERGEFORMAT</w:instrText>
        </w:r>
        <w:r>
          <w:fldChar w:fldCharType="separate"/>
        </w:r>
        <w:r w:rsidR="001F4EDE">
          <w:rPr>
            <w:noProof/>
          </w:rPr>
          <w:t>3</w:t>
        </w:r>
        <w:r>
          <w:fldChar w:fldCharType="end"/>
        </w:r>
      </w:p>
    </w:sdtContent>
  </w:sdt>
  <w:p w14:paraId="74E20198" w14:textId="77777777" w:rsidR="00E569B5" w:rsidRDefault="00E569B5">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A524DC"/>
    <w:multiLevelType w:val="hybridMultilevel"/>
    <w:tmpl w:val="92AA0F50"/>
    <w:lvl w:ilvl="0" w:tplc="CF4627A6">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9B5"/>
    <w:rsid w:val="00016F5D"/>
    <w:rsid w:val="000171FA"/>
    <w:rsid w:val="00040EF7"/>
    <w:rsid w:val="00062103"/>
    <w:rsid w:val="0007460D"/>
    <w:rsid w:val="000840B8"/>
    <w:rsid w:val="00085550"/>
    <w:rsid w:val="00092563"/>
    <w:rsid w:val="000C6F93"/>
    <w:rsid w:val="00107E88"/>
    <w:rsid w:val="0011013A"/>
    <w:rsid w:val="00110D9E"/>
    <w:rsid w:val="00124646"/>
    <w:rsid w:val="0016512E"/>
    <w:rsid w:val="001714CF"/>
    <w:rsid w:val="0017597F"/>
    <w:rsid w:val="00176B35"/>
    <w:rsid w:val="00187472"/>
    <w:rsid w:val="001959C4"/>
    <w:rsid w:val="00197ADD"/>
    <w:rsid w:val="001A2352"/>
    <w:rsid w:val="001A32F4"/>
    <w:rsid w:val="001A36CD"/>
    <w:rsid w:val="001B1307"/>
    <w:rsid w:val="001B4B36"/>
    <w:rsid w:val="001B5DEE"/>
    <w:rsid w:val="001C24CA"/>
    <w:rsid w:val="001C7398"/>
    <w:rsid w:val="001D1FB0"/>
    <w:rsid w:val="001E1035"/>
    <w:rsid w:val="001E15C6"/>
    <w:rsid w:val="001E1B58"/>
    <w:rsid w:val="001F3120"/>
    <w:rsid w:val="001F4EDE"/>
    <w:rsid w:val="001F6CF0"/>
    <w:rsid w:val="002271B0"/>
    <w:rsid w:val="00236F2A"/>
    <w:rsid w:val="00246406"/>
    <w:rsid w:val="00271F28"/>
    <w:rsid w:val="00285FE9"/>
    <w:rsid w:val="002916B2"/>
    <w:rsid w:val="00293349"/>
    <w:rsid w:val="002A3D7D"/>
    <w:rsid w:val="002B4138"/>
    <w:rsid w:val="002B48B4"/>
    <w:rsid w:val="002B6199"/>
    <w:rsid w:val="002D00D8"/>
    <w:rsid w:val="002E76D0"/>
    <w:rsid w:val="002F767B"/>
    <w:rsid w:val="00336E48"/>
    <w:rsid w:val="00345897"/>
    <w:rsid w:val="00383B3F"/>
    <w:rsid w:val="00387A61"/>
    <w:rsid w:val="00397ABA"/>
    <w:rsid w:val="003B421B"/>
    <w:rsid w:val="003C762A"/>
    <w:rsid w:val="004221E7"/>
    <w:rsid w:val="00450B46"/>
    <w:rsid w:val="004555A5"/>
    <w:rsid w:val="0047758D"/>
    <w:rsid w:val="0048210F"/>
    <w:rsid w:val="00482576"/>
    <w:rsid w:val="00483938"/>
    <w:rsid w:val="004B3424"/>
    <w:rsid w:val="004E5AF1"/>
    <w:rsid w:val="005060F1"/>
    <w:rsid w:val="00525F93"/>
    <w:rsid w:val="00533BEA"/>
    <w:rsid w:val="00537413"/>
    <w:rsid w:val="0057141D"/>
    <w:rsid w:val="00583CA8"/>
    <w:rsid w:val="005970D2"/>
    <w:rsid w:val="005A1589"/>
    <w:rsid w:val="005A4872"/>
    <w:rsid w:val="005F784E"/>
    <w:rsid w:val="00605F2A"/>
    <w:rsid w:val="006263DA"/>
    <w:rsid w:val="0066120C"/>
    <w:rsid w:val="006626E9"/>
    <w:rsid w:val="006628CD"/>
    <w:rsid w:val="00684E26"/>
    <w:rsid w:val="0069781A"/>
    <w:rsid w:val="006B7224"/>
    <w:rsid w:val="006C49C4"/>
    <w:rsid w:val="006D051B"/>
    <w:rsid w:val="00733808"/>
    <w:rsid w:val="00733D60"/>
    <w:rsid w:val="00755F90"/>
    <w:rsid w:val="00781E27"/>
    <w:rsid w:val="007839F1"/>
    <w:rsid w:val="007A6A73"/>
    <w:rsid w:val="007D184D"/>
    <w:rsid w:val="00801CC5"/>
    <w:rsid w:val="00802069"/>
    <w:rsid w:val="00803F9E"/>
    <w:rsid w:val="008351E0"/>
    <w:rsid w:val="00841DF1"/>
    <w:rsid w:val="0084325F"/>
    <w:rsid w:val="00866EEC"/>
    <w:rsid w:val="00895A36"/>
    <w:rsid w:val="008C038D"/>
    <w:rsid w:val="008C2B12"/>
    <w:rsid w:val="008C3F1B"/>
    <w:rsid w:val="008D4103"/>
    <w:rsid w:val="008E0715"/>
    <w:rsid w:val="008E524A"/>
    <w:rsid w:val="008E554C"/>
    <w:rsid w:val="00903019"/>
    <w:rsid w:val="00924A7C"/>
    <w:rsid w:val="00955382"/>
    <w:rsid w:val="00955674"/>
    <w:rsid w:val="009659FB"/>
    <w:rsid w:val="009B37A4"/>
    <w:rsid w:val="009C7FC1"/>
    <w:rsid w:val="009F5988"/>
    <w:rsid w:val="00A37BC9"/>
    <w:rsid w:val="00A40CB0"/>
    <w:rsid w:val="00A41E16"/>
    <w:rsid w:val="00A4438D"/>
    <w:rsid w:val="00AF26C8"/>
    <w:rsid w:val="00B234E8"/>
    <w:rsid w:val="00B25032"/>
    <w:rsid w:val="00B452D9"/>
    <w:rsid w:val="00B55062"/>
    <w:rsid w:val="00B839E5"/>
    <w:rsid w:val="00BB7461"/>
    <w:rsid w:val="00BC1167"/>
    <w:rsid w:val="00BC6AF8"/>
    <w:rsid w:val="00BD0CCF"/>
    <w:rsid w:val="00BD5C1D"/>
    <w:rsid w:val="00C049EA"/>
    <w:rsid w:val="00C2296E"/>
    <w:rsid w:val="00C3140A"/>
    <w:rsid w:val="00C34E3B"/>
    <w:rsid w:val="00C42411"/>
    <w:rsid w:val="00C50C8B"/>
    <w:rsid w:val="00C613D0"/>
    <w:rsid w:val="00CC3B52"/>
    <w:rsid w:val="00CC44E6"/>
    <w:rsid w:val="00CD172E"/>
    <w:rsid w:val="00CD4386"/>
    <w:rsid w:val="00CF1390"/>
    <w:rsid w:val="00D31026"/>
    <w:rsid w:val="00D36916"/>
    <w:rsid w:val="00D406A3"/>
    <w:rsid w:val="00D500B4"/>
    <w:rsid w:val="00D507A8"/>
    <w:rsid w:val="00D50DF4"/>
    <w:rsid w:val="00D6205E"/>
    <w:rsid w:val="00D71B66"/>
    <w:rsid w:val="00D764BE"/>
    <w:rsid w:val="00D85858"/>
    <w:rsid w:val="00DB59B7"/>
    <w:rsid w:val="00DD6257"/>
    <w:rsid w:val="00DD62FC"/>
    <w:rsid w:val="00E36353"/>
    <w:rsid w:val="00E41901"/>
    <w:rsid w:val="00E569B5"/>
    <w:rsid w:val="00E57615"/>
    <w:rsid w:val="00E82927"/>
    <w:rsid w:val="00EA5246"/>
    <w:rsid w:val="00EC4EAB"/>
    <w:rsid w:val="00ED50B6"/>
    <w:rsid w:val="00EF0A70"/>
    <w:rsid w:val="00EF6EEC"/>
    <w:rsid w:val="00F14FE6"/>
    <w:rsid w:val="00F169DC"/>
    <w:rsid w:val="00F33039"/>
    <w:rsid w:val="00F54925"/>
    <w:rsid w:val="00F65684"/>
    <w:rsid w:val="00F8262A"/>
    <w:rsid w:val="00F847F2"/>
    <w:rsid w:val="00F86708"/>
    <w:rsid w:val="00F95199"/>
    <w:rsid w:val="00FA39A6"/>
    <w:rsid w:val="00FF65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92818"/>
  <w15:docId w15:val="{7D80352F-980F-43E2-996D-E1C55D3BA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569B5"/>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E569B5"/>
    <w:pPr>
      <w:spacing w:after="0" w:line="240" w:lineRule="auto"/>
    </w:pPr>
    <w:rPr>
      <w:rFonts w:ascii="Times New Roman" w:eastAsia="Times New Roman" w:hAnsi="Times New Roman" w:cs="Times New Roman"/>
      <w:sz w:val="24"/>
      <w:szCs w:val="24"/>
    </w:rPr>
  </w:style>
  <w:style w:type="paragraph" w:styleId="Antrats">
    <w:name w:val="header"/>
    <w:basedOn w:val="prastasis"/>
    <w:link w:val="AntratsDiagrama"/>
    <w:uiPriority w:val="99"/>
    <w:unhideWhenUsed/>
    <w:rsid w:val="00E569B5"/>
    <w:pPr>
      <w:tabs>
        <w:tab w:val="center" w:pos="4513"/>
        <w:tab w:val="right" w:pos="9026"/>
      </w:tabs>
    </w:pPr>
  </w:style>
  <w:style w:type="character" w:customStyle="1" w:styleId="AntratsDiagrama">
    <w:name w:val="Antraštės Diagrama"/>
    <w:basedOn w:val="Numatytasispastraiposriftas"/>
    <w:link w:val="Antrats"/>
    <w:uiPriority w:val="99"/>
    <w:rsid w:val="00E569B5"/>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E569B5"/>
    <w:pPr>
      <w:tabs>
        <w:tab w:val="center" w:pos="4513"/>
        <w:tab w:val="right" w:pos="9026"/>
      </w:tabs>
    </w:pPr>
  </w:style>
  <w:style w:type="character" w:customStyle="1" w:styleId="PoratDiagrama">
    <w:name w:val="Poraštė Diagrama"/>
    <w:basedOn w:val="Numatytasispastraiposriftas"/>
    <w:link w:val="Porat"/>
    <w:uiPriority w:val="99"/>
    <w:rsid w:val="00E569B5"/>
    <w:rPr>
      <w:rFonts w:ascii="Times New Roman" w:eastAsia="Times New Roman" w:hAnsi="Times New Roman" w:cs="Times New Roman"/>
      <w:sz w:val="24"/>
      <w:szCs w:val="24"/>
    </w:rPr>
  </w:style>
  <w:style w:type="paragraph" w:styleId="Sraopastraipa">
    <w:name w:val="List Paragraph"/>
    <w:basedOn w:val="prastasis"/>
    <w:uiPriority w:val="34"/>
    <w:qFormat/>
    <w:rsid w:val="00482576"/>
    <w:pPr>
      <w:spacing w:line="240" w:lineRule="exact"/>
      <w:ind w:left="720"/>
      <w:contextualSpacing/>
      <w:jc w:val="both"/>
    </w:pPr>
    <w:rPr>
      <w:rFonts w:ascii="Arial" w:eastAsiaTheme="minorHAnsi" w:hAnsi="Arial" w:cstheme="minorBidi"/>
      <w:color w:val="000000" w:themeColor="text1"/>
      <w:sz w:val="20"/>
      <w:szCs w:val="22"/>
    </w:rPr>
  </w:style>
  <w:style w:type="character" w:customStyle="1" w:styleId="CharStyle8">
    <w:name w:val="Char Style 8"/>
    <w:basedOn w:val="Numatytasispastraiposriftas"/>
    <w:link w:val="Style2"/>
    <w:rsid w:val="00482576"/>
    <w:rPr>
      <w:shd w:val="clear" w:color="auto" w:fill="FFFFFF"/>
    </w:rPr>
  </w:style>
  <w:style w:type="paragraph" w:customStyle="1" w:styleId="Style2">
    <w:name w:val="Style 2"/>
    <w:basedOn w:val="prastasis"/>
    <w:link w:val="CharStyle8"/>
    <w:rsid w:val="00482576"/>
    <w:pPr>
      <w:shd w:val="clear" w:color="auto" w:fill="FFFFFF"/>
      <w:spacing w:before="580" w:after="260" w:line="274" w:lineRule="exact"/>
      <w:ind w:firstLine="425"/>
      <w:jc w:val="center"/>
    </w:pPr>
    <w:rPr>
      <w:rFonts w:asciiTheme="minorHAnsi" w:eastAsiaTheme="minorHAnsi" w:hAnsiTheme="minorHAnsi" w:cstheme="minorBidi"/>
      <w:sz w:val="22"/>
      <w:szCs w:val="22"/>
    </w:rPr>
  </w:style>
  <w:style w:type="paragraph" w:styleId="Pagrindinistekstas2">
    <w:name w:val="Body Text 2"/>
    <w:basedOn w:val="prastasis"/>
    <w:link w:val="Pagrindinistekstas2Diagrama"/>
    <w:semiHidden/>
    <w:rsid w:val="00482576"/>
    <w:pPr>
      <w:jc w:val="both"/>
    </w:pPr>
    <w:rPr>
      <w:szCs w:val="20"/>
      <w:lang w:eastAsia="lt-LT"/>
    </w:rPr>
  </w:style>
  <w:style w:type="character" w:customStyle="1" w:styleId="Pagrindinistekstas2Diagrama">
    <w:name w:val="Pagrindinis tekstas 2 Diagrama"/>
    <w:basedOn w:val="Numatytasispastraiposriftas"/>
    <w:link w:val="Pagrindinistekstas2"/>
    <w:semiHidden/>
    <w:rsid w:val="00482576"/>
    <w:rPr>
      <w:rFonts w:ascii="Times New Roman" w:eastAsia="Times New Roman" w:hAnsi="Times New Roman" w:cs="Times New Roman"/>
      <w:sz w:val="24"/>
      <w:szCs w:val="20"/>
      <w:lang w:eastAsia="lt-LT"/>
    </w:rPr>
  </w:style>
  <w:style w:type="character" w:styleId="Hipersaitas">
    <w:name w:val="Hyperlink"/>
    <w:basedOn w:val="Numatytasispastraiposriftas"/>
    <w:uiPriority w:val="99"/>
    <w:unhideWhenUsed/>
    <w:rsid w:val="00482576"/>
    <w:rPr>
      <w:color w:val="0563C1" w:themeColor="hyperlink"/>
      <w:u w:val="single"/>
    </w:rPr>
  </w:style>
  <w:style w:type="character" w:styleId="Komentaronuoroda">
    <w:name w:val="annotation reference"/>
    <w:basedOn w:val="Numatytasispastraiposriftas"/>
    <w:uiPriority w:val="99"/>
    <w:semiHidden/>
    <w:unhideWhenUsed/>
    <w:rsid w:val="007A6A73"/>
    <w:rPr>
      <w:sz w:val="16"/>
      <w:szCs w:val="16"/>
    </w:rPr>
  </w:style>
  <w:style w:type="paragraph" w:styleId="Komentarotekstas">
    <w:name w:val="annotation text"/>
    <w:basedOn w:val="prastasis"/>
    <w:link w:val="KomentarotekstasDiagrama"/>
    <w:uiPriority w:val="99"/>
    <w:unhideWhenUsed/>
    <w:rsid w:val="007A6A73"/>
    <w:rPr>
      <w:sz w:val="20"/>
      <w:szCs w:val="20"/>
    </w:rPr>
  </w:style>
  <w:style w:type="character" w:customStyle="1" w:styleId="KomentarotekstasDiagrama">
    <w:name w:val="Komentaro tekstas Diagrama"/>
    <w:basedOn w:val="Numatytasispastraiposriftas"/>
    <w:link w:val="Komentarotekstas"/>
    <w:uiPriority w:val="99"/>
    <w:rsid w:val="007A6A73"/>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A6A73"/>
    <w:rPr>
      <w:b/>
      <w:bCs/>
    </w:rPr>
  </w:style>
  <w:style w:type="character" w:customStyle="1" w:styleId="KomentarotemaDiagrama">
    <w:name w:val="Komentaro tema Diagrama"/>
    <w:basedOn w:val="KomentarotekstasDiagrama"/>
    <w:link w:val="Komentarotema"/>
    <w:uiPriority w:val="99"/>
    <w:semiHidden/>
    <w:rsid w:val="007A6A7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paslaugos@rspc.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lga.gramaile@rspc.lt" TargetMode="External"/><Relationship Id="rId5" Type="http://schemas.openxmlformats.org/officeDocument/2006/relationships/webSettings" Target="webSettings.xml"/><Relationship Id="rId10" Type="http://schemas.openxmlformats.org/officeDocument/2006/relationships/hyperlink" Target="http://www.rspc.lt" TargetMode="External"/><Relationship Id="rId4" Type="http://schemas.openxmlformats.org/officeDocument/2006/relationships/settings" Target="settings.xml"/><Relationship Id="rId9" Type="http://schemas.openxmlformats.org/officeDocument/2006/relationships/hyperlink" Target="http://www.rspc.lt"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77a5fd0ecb3a4401a715338a2b75a1a5.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9C535-5ED1-4B19-8DB5-6A024F218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77a5fd0ecb3a4401a715338a2b75a1a5</Template>
  <TotalTime>28</TotalTime>
  <Pages>3</Pages>
  <Words>1551</Words>
  <Characters>8847</Characters>
  <Application>Microsoft Office Word</Application>
  <DocSecurity>0</DocSecurity>
  <Lines>73</Lines>
  <Paragraphs>20</Paragraphs>
  <ScaleCrop>false</ScaleCrop>
  <HeadingPairs>
    <vt:vector size="2" baseType="variant">
      <vt:variant>
        <vt:lpstr>Pavadinimas</vt:lpstr>
      </vt:variant>
      <vt:variant>
        <vt:i4>1</vt:i4>
      </vt:variant>
    </vt:vector>
  </HeadingPairs>
  <TitlesOfParts>
    <vt:vector size="1" baseType="lpstr">
      <vt:lpstr>Dėl socialinio būsto pirkimo skelbiamų derybų būdu dokumentų ir socialinio pagrindimo patvirtinimo</vt:lpstr>
    </vt:vector>
  </TitlesOfParts>
  <Manager>2025-06-13</Manager>
  <Company>Hewlett-Packard Company</Company>
  <LinksUpToDate>false</LinksUpToDate>
  <CharactersWithSpaces>10378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socialinio būsto pirkimo skelbiamų derybų būdu dokumentų ir socialinio pagrindimo patvirtinimo</dc:title>
  <dc:subject>A1-332</dc:subject>
  <dc:creator>RASEINIŲ RAJONO SAVIVALDYBĖS ADMINISTRACIJOS DIREKTORIUS</dc:creator>
  <cp:lastModifiedBy>PC</cp:lastModifiedBy>
  <cp:revision>13</cp:revision>
  <dcterms:created xsi:type="dcterms:W3CDTF">2025-10-09T13:31:00Z</dcterms:created>
  <dcterms:modified xsi:type="dcterms:W3CDTF">2026-02-19T14:41:00Z</dcterms:modified>
  <cp:category>PRIEDAS</cp:category>
</cp:coreProperties>
</file>